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F5D24" w14:textId="3E1AE213" w:rsidR="00900FA0" w:rsidRDefault="00900FA0" w:rsidP="00900FA0">
      <w:pPr>
        <w:rPr>
          <w:b/>
          <w:color w:val="FFFFFF" w:themeColor="background1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FBE35" wp14:editId="3FDD70EC">
                <wp:simplePos x="0" y="0"/>
                <wp:positionH relativeFrom="margin">
                  <wp:posOffset>-887081</wp:posOffset>
                </wp:positionH>
                <wp:positionV relativeFrom="paragraph">
                  <wp:posOffset>-327994</wp:posOffset>
                </wp:positionV>
                <wp:extent cx="7556500" cy="1742032"/>
                <wp:effectExtent l="0" t="0" r="635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74203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3DB49" w14:textId="77777777" w:rsidR="00900FA0" w:rsidRPr="009F0003" w:rsidRDefault="00900FA0" w:rsidP="00900FA0">
                            <w:pPr>
                              <w:ind w:left="56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0003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Anmeldeformular / Registration form</w:t>
                            </w:r>
                          </w:p>
                          <w:p w14:paraId="2B90304D" w14:textId="77777777" w:rsidR="00900FA0" w:rsidRPr="005A7A86" w:rsidRDefault="00900FA0" w:rsidP="00900FA0">
                            <w:pPr>
                              <w:ind w:left="56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599B6F7" w14:textId="77777777" w:rsidR="00900FA0" w:rsidRDefault="00900FA0" w:rsidP="00900FA0">
                            <w:pPr>
                              <w:ind w:left="56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Online German Language Test </w:t>
                            </w:r>
                          </w:p>
                          <w:p w14:paraId="050CF607" w14:textId="77777777" w:rsidR="00900FA0" w:rsidRDefault="00900FA0" w:rsidP="00900FA0">
                            <w:pPr>
                              <w:ind w:left="567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C41D4D7" w14:textId="59A9FB42" w:rsidR="00EC635A" w:rsidRDefault="00900FA0" w:rsidP="009E720A">
                            <w:pPr>
                              <w:ind w:left="567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applicants </w:t>
                            </w:r>
                            <w:r w:rsidR="005D5A0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9F000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 international </w:t>
                            </w:r>
                            <w:r w:rsidR="009E720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study</w:t>
                            </w:r>
                            <w:r w:rsidRPr="009F000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720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</w:t>
                            </w:r>
                            <w:r w:rsidRPr="009F000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ogrammes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C3206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the Faculty Mechanics and Elec</w:t>
                            </w:r>
                            <w:r w:rsidRPr="009F000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tronics</w:t>
                            </w:r>
                            <w:r w:rsidR="00EC635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E54409A" w14:textId="2A2388F0" w:rsidR="00900FA0" w:rsidRDefault="009E720A" w:rsidP="009E720A">
                            <w:pPr>
                              <w:ind w:left="567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Mechanics and Robotics /</w:t>
                            </w:r>
                            <w:r w:rsidR="00EC635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Electrical Systems Engineering</w:t>
                            </w:r>
                          </w:p>
                          <w:p w14:paraId="22AE0C4D" w14:textId="77777777" w:rsidR="009E720A" w:rsidRPr="009F0003" w:rsidRDefault="009E720A" w:rsidP="00900FA0">
                            <w:pPr>
                              <w:ind w:left="567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3F0672" w14:textId="77777777" w:rsidR="00900FA0" w:rsidRDefault="00900FA0" w:rsidP="00900FA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E72D96" w14:textId="77777777" w:rsidR="00900FA0" w:rsidRDefault="00900FA0" w:rsidP="00900FA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4CCBC18" w14:textId="77777777" w:rsidR="00900FA0" w:rsidRDefault="00900FA0" w:rsidP="00900F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BE35" id="Rechteck 2" o:spid="_x0000_s1026" style="position:absolute;margin-left:-69.85pt;margin-top:-25.85pt;width:595pt;height:137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" fillcolor="#002aa1 [3124]" stroked="f">
                <v:fill color2="#2760ff [1940]" rotate="t" angle="90" colors="0 #002ba1;3932f #002ba1" focus="100%" type="gradient"/>
                <v:textbox>
                  <w:txbxContent>
                    <w:p w14:paraId="05D3DB49" w14:textId="77777777" w:rsidR="00900FA0" w:rsidRPr="009F0003" w:rsidRDefault="00900FA0" w:rsidP="00900FA0">
                      <w:pPr>
                        <w:ind w:left="56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0003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Anmeldeformular / Registration form</w:t>
                      </w:r>
                    </w:p>
                    <w:p w14:paraId="2B90304D" w14:textId="77777777" w:rsidR="00900FA0" w:rsidRPr="005A7A86" w:rsidRDefault="00900FA0" w:rsidP="00900FA0">
                      <w:pPr>
                        <w:ind w:left="56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599B6F7" w14:textId="77777777" w:rsidR="00900FA0" w:rsidRDefault="00900FA0" w:rsidP="00900FA0">
                      <w:pPr>
                        <w:ind w:left="56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Online German Language Test </w:t>
                      </w:r>
                    </w:p>
                    <w:p w14:paraId="050CF607" w14:textId="77777777" w:rsidR="00900FA0" w:rsidRDefault="00900FA0" w:rsidP="00900FA0">
                      <w:pPr>
                        <w:ind w:left="567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C41D4D7" w14:textId="59A9FB42" w:rsidR="00EC635A" w:rsidRDefault="00900FA0" w:rsidP="009E720A">
                      <w:pPr>
                        <w:ind w:left="567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For applicants </w:t>
                      </w:r>
                      <w:proofErr w:type="spellStart"/>
                      <w:r w:rsidR="005D5A04">
                        <w:rPr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5D5A0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international </w:t>
                      </w:r>
                      <w:proofErr w:type="spellStart"/>
                      <w:r w:rsidR="009E720A">
                        <w:rPr>
                          <w:color w:val="FFFFFF" w:themeColor="background1"/>
                          <w:sz w:val="28"/>
                          <w:szCs w:val="28"/>
                        </w:rPr>
                        <w:t>study</w:t>
                      </w:r>
                      <w:proofErr w:type="spellEnd"/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E720A">
                        <w:rPr>
                          <w:color w:val="FFFFFF" w:themeColor="background1"/>
                          <w:sz w:val="28"/>
                          <w:szCs w:val="28"/>
                        </w:rPr>
                        <w:t>pr</w:t>
                      </w:r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>ogrammes</w:t>
                      </w:r>
                      <w:proofErr w:type="spellEnd"/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>Faculty</w:t>
                      </w:r>
                      <w:proofErr w:type="spellEnd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>Mechanics</w:t>
                      </w:r>
                      <w:proofErr w:type="spellEnd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="00C3206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Elec</w:t>
                      </w:r>
                      <w:r w:rsidRPr="009F0003">
                        <w:rPr>
                          <w:color w:val="FFFFFF" w:themeColor="background1"/>
                          <w:sz w:val="28"/>
                          <w:szCs w:val="28"/>
                        </w:rPr>
                        <w:t>tronics</w:t>
                      </w:r>
                      <w:r w:rsidR="00EC635A">
                        <w:rPr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0E54409A" w14:textId="2A2388F0" w:rsidR="00900FA0" w:rsidRDefault="009E720A" w:rsidP="009E720A">
                      <w:pPr>
                        <w:ind w:left="567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Mechanics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Robotics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/</w:t>
                      </w:r>
                      <w:r w:rsidR="00EC635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C635A">
                        <w:rPr>
                          <w:color w:val="FFFFFF" w:themeColor="background1"/>
                          <w:sz w:val="28"/>
                          <w:szCs w:val="28"/>
                        </w:rPr>
                        <w:t>Electrical</w:t>
                      </w:r>
                      <w:proofErr w:type="spellEnd"/>
                      <w:r w:rsidR="00EC635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Systems Engineering</w:t>
                      </w:r>
                    </w:p>
                    <w:p w14:paraId="22AE0C4D" w14:textId="77777777" w:rsidR="009E720A" w:rsidRPr="009F0003" w:rsidRDefault="009E720A" w:rsidP="00900FA0">
                      <w:pPr>
                        <w:ind w:left="567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3F0672" w14:textId="77777777" w:rsidR="00900FA0" w:rsidRDefault="00900FA0" w:rsidP="00900FA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E72D96" w14:textId="77777777" w:rsidR="00900FA0" w:rsidRDefault="00900FA0" w:rsidP="00900FA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4CCBC18" w14:textId="77777777" w:rsidR="00900FA0" w:rsidRDefault="00900FA0" w:rsidP="00900FA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5EA7FD" w14:textId="77777777" w:rsidR="00900FA0" w:rsidRDefault="00900FA0" w:rsidP="00900FA0">
      <w:pPr>
        <w:ind w:left="567"/>
        <w:rPr>
          <w:b/>
          <w:color w:val="FFFFFF" w:themeColor="background1"/>
          <w:sz w:val="28"/>
          <w:szCs w:val="28"/>
        </w:rPr>
      </w:pPr>
    </w:p>
    <w:p w14:paraId="2D0C57A3" w14:textId="1F87CB4F" w:rsidR="00900FA0" w:rsidRDefault="00900FA0" w:rsidP="00900FA0"/>
    <w:p w14:paraId="765F36A3" w14:textId="77777777" w:rsidR="00900FA0" w:rsidRPr="00900FA0" w:rsidRDefault="00900FA0" w:rsidP="00900FA0"/>
    <w:p w14:paraId="09C26DCC" w14:textId="77777777" w:rsidR="00900FA0" w:rsidRPr="00900FA0" w:rsidRDefault="00900FA0" w:rsidP="00900FA0"/>
    <w:p w14:paraId="6CCF96F2" w14:textId="77777777" w:rsidR="00900FA0" w:rsidRPr="00900FA0" w:rsidRDefault="00900FA0" w:rsidP="00900FA0"/>
    <w:p w14:paraId="6693441A" w14:textId="77777777" w:rsidR="00900FA0" w:rsidRPr="00900FA0" w:rsidRDefault="00900FA0" w:rsidP="00900FA0"/>
    <w:p w14:paraId="70F8C887" w14:textId="77777777" w:rsidR="00900FA0" w:rsidRPr="00900FA0" w:rsidRDefault="00900FA0" w:rsidP="00900FA0"/>
    <w:p w14:paraId="77C0297B" w14:textId="77777777" w:rsidR="00900FA0" w:rsidRPr="00900FA0" w:rsidRDefault="00900FA0" w:rsidP="00900FA0"/>
    <w:p w14:paraId="378F602E" w14:textId="220450AB" w:rsidR="00900FA0" w:rsidRDefault="00900FA0" w:rsidP="00900FA0"/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</w:tblGrid>
      <w:tr w:rsidR="00900FA0" w:rsidRPr="00697471" w14:paraId="7902BC06" w14:textId="77777777" w:rsidTr="008F254A">
        <w:tc>
          <w:tcPr>
            <w:tcW w:w="2127" w:type="dxa"/>
          </w:tcPr>
          <w:p w14:paraId="25092F4D" w14:textId="77777777" w:rsidR="00900FA0" w:rsidRPr="00697471" w:rsidRDefault="00900FA0" w:rsidP="00F6796C">
            <w:pPr>
              <w:pStyle w:val="Text"/>
              <w:jc w:val="both"/>
              <w:rPr>
                <w:sz w:val="24"/>
                <w:szCs w:val="24"/>
              </w:rPr>
            </w:pPr>
            <w:r>
              <w:rPr>
                <w:b/>
                <w:color w:val="002896" w:themeColor="background2"/>
                <w:sz w:val="24"/>
                <w:szCs w:val="24"/>
              </w:rPr>
              <w:t>Winter semester</w:t>
            </w:r>
          </w:p>
        </w:tc>
        <w:sdt>
          <w:sdtPr>
            <w:rPr>
              <w:b/>
              <w:color w:val="002896" w:themeColor="background2"/>
              <w:sz w:val="24"/>
              <w:szCs w:val="24"/>
              <w:u w:val="single"/>
            </w:rPr>
            <w:id w:val="-1339233260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1134" w:type="dxa"/>
                <w:shd w:val="clear" w:color="auto" w:fill="B7CAFF" w:themeFill="background2" w:themeFillTint="33"/>
              </w:tcPr>
              <w:p w14:paraId="6C685145" w14:textId="77777777" w:rsidR="00900FA0" w:rsidRPr="00697471" w:rsidRDefault="00900FA0" w:rsidP="00F6796C">
                <w:pPr>
                  <w:pStyle w:val="Text"/>
                  <w:jc w:val="both"/>
                  <w:rPr>
                    <w:b/>
                    <w:color w:val="002896" w:themeColor="background2"/>
                    <w:sz w:val="24"/>
                    <w:szCs w:val="24"/>
                    <w:u w:val="single"/>
                  </w:rPr>
                </w:pPr>
                <w:r w:rsidRPr="004A4240">
                  <w:rPr>
                    <w:b/>
                    <w:color w:val="002896" w:themeColor="background2"/>
                    <w:sz w:val="24"/>
                    <w:szCs w:val="24"/>
                    <w:u w:val="single"/>
                  </w:rPr>
                  <w:t>2021/22</w:t>
                </w:r>
              </w:p>
            </w:tc>
          </w:sdtContent>
        </w:sdt>
      </w:tr>
    </w:tbl>
    <w:p w14:paraId="78F42B09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4A23F806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60EECC7A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44275D68" w14:textId="77777777" w:rsidR="00900FA0" w:rsidRPr="0018673A" w:rsidRDefault="00900FA0" w:rsidP="00900FA0">
      <w:pPr>
        <w:pStyle w:val="Text"/>
        <w:jc w:val="both"/>
        <w:rPr>
          <w:b/>
          <w:color w:val="002896" w:themeColor="background2"/>
          <w:sz w:val="22"/>
          <w:szCs w:val="22"/>
        </w:rPr>
      </w:pPr>
      <w:r w:rsidRPr="0018673A">
        <w:rPr>
          <w:b/>
          <w:color w:val="002896" w:themeColor="background2"/>
          <w:sz w:val="22"/>
          <w:szCs w:val="22"/>
        </w:rPr>
        <w:t>Informationen zur Person / Personal Information</w:t>
      </w:r>
    </w:p>
    <w:p w14:paraId="353726A3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24"/>
      </w:tblGrid>
      <w:tr w:rsidR="00900FA0" w14:paraId="0BFF5E0C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1FD21C79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Familiename / Family Name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</w:p>
        </w:tc>
        <w:sdt>
          <w:sdtPr>
            <w:rPr>
              <w:sz w:val="22"/>
              <w:szCs w:val="22"/>
            </w:rPr>
            <w:id w:val="-1514519591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5A9B1EF4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00FA0" w14:paraId="775F9AB3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5EC798F2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 / First Name</w:t>
            </w:r>
          </w:p>
        </w:tc>
        <w:sdt>
          <w:sdtPr>
            <w:rPr>
              <w:sz w:val="22"/>
              <w:szCs w:val="22"/>
            </w:rPr>
            <w:id w:val="2003158865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2A436AA9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00FA0" w14:paraId="22B8B037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29BEC5E8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 / Nationality</w:t>
            </w:r>
          </w:p>
        </w:tc>
        <w:sdt>
          <w:sdtPr>
            <w:rPr>
              <w:sz w:val="22"/>
              <w:szCs w:val="22"/>
            </w:rPr>
            <w:id w:val="-669647172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16BB18F2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00FA0" w14:paraId="30823AC9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224CFF94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Geschlecht / Gender</w:t>
            </w:r>
          </w:p>
        </w:tc>
        <w:tc>
          <w:tcPr>
            <w:tcW w:w="4524" w:type="dxa"/>
            <w:tcBorders>
              <w:top w:val="single" w:sz="4" w:space="0" w:color="002896" w:themeColor="accent1"/>
              <w:left w:val="single" w:sz="4" w:space="0" w:color="002896" w:themeColor="accent1"/>
              <w:bottom w:val="single" w:sz="4" w:space="0" w:color="002896" w:themeColor="accent1"/>
              <w:right w:val="single" w:sz="4" w:space="0" w:color="002896" w:themeColor="accent1"/>
            </w:tcBorders>
            <w:shd w:val="clear" w:color="auto" w:fill="B7CAFF" w:themeFill="background2" w:themeFillTint="33"/>
          </w:tcPr>
          <w:p w14:paraId="7EF5A32F" w14:textId="3F1911A2" w:rsidR="00900FA0" w:rsidRDefault="003D3176" w:rsidP="009E720A">
            <w:pPr>
              <w:pStyle w:val="Text"/>
              <w:tabs>
                <w:tab w:val="left" w:pos="567"/>
                <w:tab w:val="left" w:pos="1134"/>
                <w:tab w:val="center" w:pos="2228"/>
              </w:tabs>
              <w:jc w:val="both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3720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F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00FA0">
              <w:rPr>
                <w:sz w:val="22"/>
                <w:szCs w:val="22"/>
              </w:rPr>
              <w:t xml:space="preserve"> </w:t>
            </w:r>
            <w:r w:rsidR="009E720A">
              <w:rPr>
                <w:sz w:val="22"/>
                <w:szCs w:val="22"/>
              </w:rPr>
              <w:t>Male</w:t>
            </w:r>
            <w:r w:rsidR="009E720A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51927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20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00FA0">
              <w:rPr>
                <w:sz w:val="22"/>
                <w:szCs w:val="22"/>
              </w:rPr>
              <w:t xml:space="preserve"> </w:t>
            </w:r>
            <w:r w:rsidR="009E720A">
              <w:rPr>
                <w:sz w:val="22"/>
                <w:szCs w:val="22"/>
              </w:rPr>
              <w:t>Female</w:t>
            </w:r>
            <w:r w:rsidR="009E720A">
              <w:rPr>
                <w:sz w:val="22"/>
                <w:szCs w:val="22"/>
              </w:rPr>
              <w:tab/>
            </w:r>
            <w:r w:rsidR="00900FA0">
              <w:rPr>
                <w:sz w:val="22"/>
                <w:szCs w:val="22"/>
              </w:rPr>
              <w:t xml:space="preserve"> </w:t>
            </w:r>
            <w:r w:rsidR="009E720A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132303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20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E720A">
              <w:rPr>
                <w:sz w:val="22"/>
                <w:szCs w:val="22"/>
              </w:rPr>
              <w:t xml:space="preserve"> Other</w:t>
            </w:r>
          </w:p>
        </w:tc>
      </w:tr>
      <w:tr w:rsidR="00900FA0" w14:paraId="257C149A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0F15FC7A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Alter / Age</w:t>
            </w:r>
          </w:p>
        </w:tc>
        <w:sdt>
          <w:sdtPr>
            <w:rPr>
              <w:sz w:val="22"/>
              <w:szCs w:val="22"/>
            </w:rPr>
            <w:id w:val="1343517150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5983846C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</w:tbl>
    <w:p w14:paraId="242F2AF8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40902976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3288BA13" w14:textId="77777777" w:rsidR="00900FA0" w:rsidRPr="0018673A" w:rsidRDefault="00900FA0" w:rsidP="00900FA0">
      <w:pPr>
        <w:pStyle w:val="Text"/>
        <w:jc w:val="both"/>
        <w:rPr>
          <w:b/>
          <w:color w:val="002896" w:themeColor="background2"/>
          <w:sz w:val="22"/>
          <w:szCs w:val="22"/>
        </w:rPr>
      </w:pPr>
      <w:r w:rsidRPr="0018673A">
        <w:rPr>
          <w:b/>
          <w:color w:val="002896" w:themeColor="background2"/>
          <w:sz w:val="22"/>
          <w:szCs w:val="22"/>
        </w:rPr>
        <w:t>Kontaktinformation / Contact information</w:t>
      </w:r>
    </w:p>
    <w:p w14:paraId="4257444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24"/>
      </w:tblGrid>
      <w:tr w:rsidR="00900FA0" w14:paraId="4C662218" w14:textId="77777777" w:rsidTr="008F254A">
        <w:trPr>
          <w:trHeight w:val="861"/>
        </w:trPr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28E3BF79" w14:textId="5F5E0F75" w:rsidR="00900FA0" w:rsidRDefault="00EC635A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Adresse / Contact adress</w:t>
            </w:r>
          </w:p>
        </w:tc>
        <w:sdt>
          <w:sdtPr>
            <w:rPr>
              <w:sz w:val="22"/>
              <w:szCs w:val="22"/>
            </w:rPr>
            <w:id w:val="-1209489416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443550B6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00FA0" w14:paraId="4A6C9DE0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0536D39B" w14:textId="223DB433" w:rsidR="00900FA0" w:rsidRDefault="00EC635A" w:rsidP="00EC635A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Telefonnummer / Telephone number</w:t>
            </w:r>
          </w:p>
        </w:tc>
        <w:sdt>
          <w:sdtPr>
            <w:rPr>
              <w:sz w:val="22"/>
              <w:szCs w:val="22"/>
            </w:rPr>
            <w:id w:val="-875079260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auto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23608F77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EC635A" w14:paraId="1A9977F8" w14:textId="77777777" w:rsidTr="008F2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F66103" w14:textId="2F3C0A45" w:rsidR="00EC635A" w:rsidRDefault="00EC635A" w:rsidP="008F254A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 Adresse / E-Mail address</w:t>
            </w:r>
          </w:p>
        </w:tc>
        <w:sdt>
          <w:sdtPr>
            <w:rPr>
              <w:sz w:val="22"/>
              <w:szCs w:val="22"/>
            </w:rPr>
            <w:id w:val="654268543"/>
            <w:placeholder>
              <w:docPart w:val="8626BED3BD6B4C02B4B6AFEFDD54D72F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7CAFF" w:themeFill="background2" w:themeFillTint="33"/>
              </w:tcPr>
              <w:p w14:paraId="6BF46A28" w14:textId="77777777" w:rsidR="00EC635A" w:rsidRDefault="00EC635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</w:tbl>
    <w:p w14:paraId="43F16574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5D0EEA98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204AC0B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6ED094E8" w14:textId="06B1B495" w:rsidR="00900FA0" w:rsidRPr="00CC69D2" w:rsidRDefault="009E720A" w:rsidP="00900FA0">
      <w:pPr>
        <w:rPr>
          <w:b/>
          <w:color w:val="002896" w:themeColor="background2"/>
          <w:sz w:val="22"/>
          <w:szCs w:val="22"/>
          <w:lang w:val="en-US"/>
        </w:rPr>
      </w:pPr>
      <w:r>
        <w:rPr>
          <w:b/>
          <w:color w:val="002896" w:themeColor="background2"/>
          <w:sz w:val="22"/>
          <w:szCs w:val="22"/>
          <w:lang w:val="en-US"/>
        </w:rPr>
        <w:t>Deutschniveau</w:t>
      </w:r>
      <w:r w:rsidR="00900FA0">
        <w:rPr>
          <w:b/>
          <w:color w:val="002896" w:themeColor="background2"/>
          <w:sz w:val="22"/>
          <w:szCs w:val="22"/>
          <w:lang w:val="en-US"/>
        </w:rPr>
        <w:t xml:space="preserve"> / </w:t>
      </w:r>
      <w:r>
        <w:rPr>
          <w:b/>
          <w:color w:val="002896" w:themeColor="background2"/>
          <w:sz w:val="22"/>
          <w:szCs w:val="22"/>
          <w:lang w:val="en-US"/>
        </w:rPr>
        <w:t>German language level</w:t>
      </w:r>
    </w:p>
    <w:p w14:paraId="52ED735A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24"/>
      </w:tblGrid>
      <w:tr w:rsidR="00900FA0" w14:paraId="21DBD6BC" w14:textId="77777777" w:rsidTr="008F254A">
        <w:tc>
          <w:tcPr>
            <w:tcW w:w="4820" w:type="dxa"/>
            <w:tcBorders>
              <w:right w:val="single" w:sz="4" w:space="0" w:color="002896" w:themeColor="accent1"/>
            </w:tcBorders>
          </w:tcPr>
          <w:p w14:paraId="7A6F3343" w14:textId="554143EA" w:rsidR="00900FA0" w:rsidRDefault="00EC635A" w:rsidP="008F254A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Sprachi</w:t>
            </w:r>
            <w:r w:rsidR="00900FA0">
              <w:rPr>
                <w:sz w:val="22"/>
                <w:szCs w:val="22"/>
              </w:rPr>
              <w:t>nstitution</w:t>
            </w:r>
            <w:r>
              <w:rPr>
                <w:sz w:val="22"/>
                <w:szCs w:val="22"/>
              </w:rPr>
              <w:t xml:space="preserve"> / Language instituition</w:t>
            </w:r>
          </w:p>
        </w:tc>
        <w:sdt>
          <w:sdtPr>
            <w:rPr>
              <w:sz w:val="22"/>
              <w:szCs w:val="22"/>
            </w:rPr>
            <w:id w:val="-125084405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4524" w:type="dxa"/>
                <w:tcBorders>
                  <w:top w:val="single" w:sz="4" w:space="0" w:color="002896" w:themeColor="accent1"/>
                  <w:left w:val="single" w:sz="4" w:space="0" w:color="002896" w:themeColor="accent1"/>
                  <w:bottom w:val="single" w:sz="4" w:space="0" w:color="002896" w:themeColor="accent1"/>
                  <w:right w:val="single" w:sz="4" w:space="0" w:color="002896" w:themeColor="accent1"/>
                </w:tcBorders>
                <w:shd w:val="clear" w:color="auto" w:fill="B7CAFF" w:themeFill="background2" w:themeFillTint="33"/>
              </w:tcPr>
              <w:p w14:paraId="170E7CF1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</w:tbl>
    <w:p w14:paraId="7A8C14DB" w14:textId="77777777" w:rsidR="008F254A" w:rsidRDefault="008F254A" w:rsidP="00900FA0">
      <w:pPr>
        <w:pStyle w:val="Text"/>
        <w:jc w:val="both"/>
        <w:rPr>
          <w:sz w:val="22"/>
          <w:szCs w:val="22"/>
        </w:rPr>
      </w:pPr>
    </w:p>
    <w:p w14:paraId="09C9B215" w14:textId="08BEDB00" w:rsidR="00900FA0" w:rsidRDefault="008F254A" w:rsidP="00900FA0">
      <w:pPr>
        <w:pStyle w:val="Text"/>
        <w:jc w:val="both"/>
        <w:rPr>
          <w:sz w:val="22"/>
          <w:szCs w:val="22"/>
        </w:rPr>
      </w:pPr>
      <w:r>
        <w:rPr>
          <w:sz w:val="22"/>
          <w:szCs w:val="22"/>
        </w:rPr>
        <w:t>Aktuelle Deutschkenntnisse / Current German level: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900FA0" w14:paraId="7191E3E4" w14:textId="77777777" w:rsidTr="00F6796C">
        <w:tc>
          <w:tcPr>
            <w:tcW w:w="622" w:type="dxa"/>
            <w:shd w:val="clear" w:color="auto" w:fill="auto"/>
          </w:tcPr>
          <w:p w14:paraId="19C1838F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A1</w:t>
            </w:r>
          </w:p>
        </w:tc>
        <w:sdt>
          <w:sdtPr>
            <w:rPr>
              <w:sz w:val="22"/>
              <w:szCs w:val="22"/>
            </w:rPr>
            <w:id w:val="-36220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2FE0B3B5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5A5AE76A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6C6CC457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A2</w:t>
            </w:r>
          </w:p>
        </w:tc>
        <w:sdt>
          <w:sdtPr>
            <w:rPr>
              <w:sz w:val="22"/>
              <w:szCs w:val="22"/>
            </w:rPr>
            <w:id w:val="-1431503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23B540F5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7B89BA83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6DC526AD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B1</w:t>
            </w:r>
          </w:p>
        </w:tc>
        <w:sdt>
          <w:sdtPr>
            <w:rPr>
              <w:sz w:val="22"/>
              <w:szCs w:val="22"/>
            </w:rPr>
            <w:id w:val="-1838065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3F69BB0D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5639B378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7EA6E2F3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B2</w:t>
            </w:r>
          </w:p>
        </w:tc>
        <w:sdt>
          <w:sdtPr>
            <w:rPr>
              <w:sz w:val="22"/>
              <w:szCs w:val="22"/>
            </w:rPr>
            <w:id w:val="2069919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635D74BE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13548F98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2E156348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C1</w:t>
            </w:r>
          </w:p>
        </w:tc>
        <w:sdt>
          <w:sdtPr>
            <w:rPr>
              <w:sz w:val="22"/>
              <w:szCs w:val="22"/>
            </w:rPr>
            <w:id w:val="63465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058E8951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483698D4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</w:tr>
    </w:tbl>
    <w:p w14:paraId="04E08AB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3536E6CD" w14:textId="37073314" w:rsidR="00900FA0" w:rsidRDefault="008F254A" w:rsidP="00900FA0">
      <w:pPr>
        <w:pStyle w:val="Text"/>
        <w:jc w:val="both"/>
        <w:rPr>
          <w:sz w:val="22"/>
          <w:szCs w:val="22"/>
        </w:rPr>
      </w:pPr>
      <w:r>
        <w:rPr>
          <w:sz w:val="22"/>
          <w:szCs w:val="22"/>
        </w:rPr>
        <w:t>Zielniveau / Target level: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EC635A" w14:paraId="01304649" w14:textId="77777777" w:rsidTr="00F5262F">
        <w:tc>
          <w:tcPr>
            <w:tcW w:w="622" w:type="dxa"/>
            <w:shd w:val="clear" w:color="auto" w:fill="auto"/>
          </w:tcPr>
          <w:p w14:paraId="606872EE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A1</w:t>
            </w:r>
          </w:p>
        </w:tc>
        <w:sdt>
          <w:sdtPr>
            <w:rPr>
              <w:sz w:val="22"/>
              <w:szCs w:val="22"/>
            </w:rPr>
            <w:id w:val="2097517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220DF964" w14:textId="77777777" w:rsidR="00EC635A" w:rsidRDefault="00EC635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0D253E82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68DBB826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A2</w:t>
            </w:r>
          </w:p>
        </w:tc>
        <w:sdt>
          <w:sdtPr>
            <w:rPr>
              <w:sz w:val="22"/>
              <w:szCs w:val="22"/>
            </w:rPr>
            <w:id w:val="143309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5034691D" w14:textId="77777777" w:rsidR="00EC635A" w:rsidRDefault="00EC635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05B1592D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7FB6CC71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B1</w:t>
            </w:r>
          </w:p>
        </w:tc>
        <w:sdt>
          <w:sdtPr>
            <w:rPr>
              <w:sz w:val="22"/>
              <w:szCs w:val="22"/>
            </w:rPr>
            <w:id w:val="245241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22CDF4A0" w14:textId="66F8ACB2" w:rsidR="00EC635A" w:rsidRDefault="008F254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522E756A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5B5B54CC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B2</w:t>
            </w:r>
          </w:p>
        </w:tc>
        <w:sdt>
          <w:sdtPr>
            <w:rPr>
              <w:sz w:val="22"/>
              <w:szCs w:val="22"/>
            </w:rPr>
            <w:id w:val="-108209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59D10886" w14:textId="77777777" w:rsidR="00EC635A" w:rsidRDefault="00EC635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4340E488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</w:p>
        </w:tc>
        <w:tc>
          <w:tcPr>
            <w:tcW w:w="623" w:type="dxa"/>
            <w:shd w:val="clear" w:color="auto" w:fill="auto"/>
          </w:tcPr>
          <w:p w14:paraId="2B8C05CE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C1</w:t>
            </w:r>
          </w:p>
        </w:tc>
        <w:sdt>
          <w:sdtPr>
            <w:rPr>
              <w:sz w:val="22"/>
              <w:szCs w:val="22"/>
            </w:rPr>
            <w:id w:val="-1997801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3" w:type="dxa"/>
                <w:shd w:val="clear" w:color="auto" w:fill="auto"/>
              </w:tcPr>
              <w:p w14:paraId="35C785DB" w14:textId="77777777" w:rsidR="00EC635A" w:rsidRDefault="00EC635A" w:rsidP="00F5262F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23" w:type="dxa"/>
            <w:shd w:val="clear" w:color="auto" w:fill="auto"/>
          </w:tcPr>
          <w:p w14:paraId="4266EA1E" w14:textId="77777777" w:rsidR="00EC635A" w:rsidRDefault="00EC635A" w:rsidP="00F5262F">
            <w:pPr>
              <w:pStyle w:val="Text"/>
              <w:jc w:val="both"/>
              <w:rPr>
                <w:sz w:val="22"/>
                <w:szCs w:val="22"/>
              </w:rPr>
            </w:pPr>
          </w:p>
        </w:tc>
      </w:tr>
    </w:tbl>
    <w:p w14:paraId="0D848E83" w14:textId="77777777" w:rsidR="00900FA0" w:rsidRPr="00B13D9B" w:rsidRDefault="00900FA0" w:rsidP="00900FA0">
      <w:pPr>
        <w:pStyle w:val="Text"/>
        <w:jc w:val="both"/>
        <w:rPr>
          <w:b/>
          <w:color w:val="002896" w:themeColor="background2"/>
          <w:sz w:val="22"/>
          <w:szCs w:val="22"/>
        </w:rPr>
      </w:pPr>
      <w:r>
        <w:rPr>
          <w:b/>
          <w:color w:val="002896" w:themeColor="background2"/>
          <w:sz w:val="22"/>
          <w:szCs w:val="22"/>
        </w:rPr>
        <w:t>Ihre Motivation</w:t>
      </w:r>
      <w:r w:rsidRPr="00B13D9B">
        <w:rPr>
          <w:b/>
          <w:color w:val="002896" w:themeColor="background2"/>
          <w:sz w:val="22"/>
          <w:szCs w:val="22"/>
        </w:rPr>
        <w:t xml:space="preserve"> Deutsch zu lernen</w:t>
      </w:r>
      <w:r>
        <w:rPr>
          <w:b/>
          <w:color w:val="002896" w:themeColor="background2"/>
          <w:sz w:val="22"/>
          <w:szCs w:val="22"/>
        </w:rPr>
        <w:t xml:space="preserve"> / Your motivation to learn German</w:t>
      </w:r>
    </w:p>
    <w:p w14:paraId="315BEB11" w14:textId="77777777" w:rsidR="00900FA0" w:rsidRPr="00B13D9B" w:rsidRDefault="00900FA0" w:rsidP="00900FA0">
      <w:pPr>
        <w:pStyle w:val="Text"/>
        <w:jc w:val="both"/>
        <w:rPr>
          <w:sz w:val="22"/>
          <w:szCs w:val="22"/>
        </w:rPr>
      </w:pPr>
    </w:p>
    <w:tbl>
      <w:tblPr>
        <w:tblStyle w:val="Tabellenraster"/>
        <w:tblW w:w="0" w:type="auto"/>
        <w:tblBorders>
          <w:top w:val="single" w:sz="4" w:space="0" w:color="002896" w:themeColor="accent1"/>
          <w:left w:val="single" w:sz="4" w:space="0" w:color="002896" w:themeColor="accent1"/>
          <w:bottom w:val="single" w:sz="4" w:space="0" w:color="002896" w:themeColor="accent1"/>
          <w:right w:val="single" w:sz="4" w:space="0" w:color="002896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900FA0" w14:paraId="6F8D165A" w14:textId="77777777" w:rsidTr="00F6796C">
        <w:tc>
          <w:tcPr>
            <w:tcW w:w="9344" w:type="dxa"/>
            <w:shd w:val="clear" w:color="auto" w:fill="B7CAFF" w:themeFill="background2" w:themeFillTint="33"/>
          </w:tcPr>
          <w:sdt>
            <w:sdtPr>
              <w:rPr>
                <w:sz w:val="22"/>
                <w:szCs w:val="22"/>
              </w:rPr>
              <w:id w:val="-1576652577"/>
              <w:placeholder>
                <w:docPart w:val="5BCDCBAE646F40C48AEEECEF4C363FC2"/>
              </w:placeholder>
              <w:text/>
            </w:sdtPr>
            <w:sdtEndPr/>
            <w:sdtContent>
              <w:p w14:paraId="2E55BCD9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</w:t>
                </w:r>
              </w:p>
            </w:sdtContent>
          </w:sdt>
          <w:p w14:paraId="2A3AAA39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27A11AEF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6A930E93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26A30FBF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589FCCE8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0584B4CE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4F18F21D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0B0D33FB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148FD7D0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6D56FFCE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3DA07959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505C1A61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786CED47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05D7A82B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  <w:p w14:paraId="3D5B3856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</w:tr>
    </w:tbl>
    <w:p w14:paraId="129F761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7A12AF01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39D0A70F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14A5C14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p w14:paraId="35F521BB" w14:textId="77777777" w:rsidR="00900FA0" w:rsidRDefault="00900FA0" w:rsidP="00900FA0">
      <w:pPr>
        <w:pStyle w:val="Text"/>
        <w:jc w:val="both"/>
        <w:rPr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50"/>
        <w:gridCol w:w="2835"/>
      </w:tblGrid>
      <w:tr w:rsidR="00900FA0" w14:paraId="1B4A9155" w14:textId="77777777" w:rsidTr="00F6796C">
        <w:sdt>
          <w:sdtPr>
            <w:rPr>
              <w:sz w:val="22"/>
              <w:szCs w:val="22"/>
            </w:rPr>
            <w:id w:val="485816529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1985" w:type="dxa"/>
                <w:shd w:val="clear" w:color="auto" w:fill="B7CAFF" w:themeFill="background2" w:themeFillTint="33"/>
              </w:tcPr>
              <w:p w14:paraId="181BC15A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850" w:type="dxa"/>
          </w:tcPr>
          <w:p w14:paraId="7BD558EE" w14:textId="77777777" w:rsidR="00900FA0" w:rsidRDefault="00900FA0" w:rsidP="00F6796C">
            <w:pPr>
              <w:pStyle w:val="Text"/>
              <w:jc w:val="both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203216607"/>
            <w:placeholder>
              <w:docPart w:val="5BCDCBAE646F40C48AEEECEF4C363FC2"/>
            </w:placeholder>
            <w:text/>
          </w:sdtPr>
          <w:sdtEndPr/>
          <w:sdtContent>
            <w:tc>
              <w:tcPr>
                <w:tcW w:w="2835" w:type="dxa"/>
                <w:shd w:val="clear" w:color="auto" w:fill="B7CAFF" w:themeFill="background2" w:themeFillTint="33"/>
              </w:tcPr>
              <w:p w14:paraId="42C1AE5A" w14:textId="77777777" w:rsidR="00900FA0" w:rsidRDefault="00900FA0" w:rsidP="00F6796C">
                <w:pPr>
                  <w:pStyle w:val="Text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</w:tbl>
    <w:p w14:paraId="16B62D2B" w14:textId="77777777" w:rsidR="00900FA0" w:rsidRDefault="00900FA0" w:rsidP="00900FA0">
      <w:pPr>
        <w:pStyle w:val="Text"/>
        <w:jc w:val="both"/>
        <w:rPr>
          <w:sz w:val="22"/>
          <w:szCs w:val="22"/>
        </w:rPr>
      </w:pPr>
      <w:r>
        <w:rPr>
          <w:sz w:val="22"/>
          <w:szCs w:val="22"/>
        </w:rPr>
        <w:t>Datum / Date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Unterschrift / Signature</w:t>
      </w:r>
      <w:r>
        <w:rPr>
          <w:sz w:val="22"/>
          <w:szCs w:val="22"/>
        </w:rPr>
        <w:tab/>
      </w:r>
    </w:p>
    <w:p w14:paraId="65EF8271" w14:textId="77777777" w:rsidR="00900FA0" w:rsidRDefault="00900FA0" w:rsidP="00900FA0">
      <w:pPr>
        <w:pStyle w:val="Text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6869A6B" w14:textId="77777777" w:rsidR="005D5A04" w:rsidRDefault="005D5A04" w:rsidP="00900FA0">
      <w:pPr>
        <w:pStyle w:val="Text"/>
        <w:jc w:val="both"/>
        <w:rPr>
          <w:rFonts w:cstheme="minorHAnsi"/>
          <w:sz w:val="22"/>
          <w:szCs w:val="22"/>
        </w:rPr>
      </w:pPr>
    </w:p>
    <w:p w14:paraId="7265495E" w14:textId="15D424F5" w:rsidR="005D5A04" w:rsidRDefault="005D5A04" w:rsidP="00900FA0">
      <w:pPr>
        <w:pStyle w:val="Text"/>
        <w:pBdr>
          <w:bottom w:val="single" w:sz="12" w:space="1" w:color="auto"/>
        </w:pBdr>
        <w:jc w:val="both"/>
        <w:rPr>
          <w:rFonts w:cstheme="minorHAnsi"/>
          <w:sz w:val="22"/>
          <w:szCs w:val="22"/>
        </w:rPr>
      </w:pPr>
    </w:p>
    <w:p w14:paraId="6BBCED59" w14:textId="77777777" w:rsidR="005D5A04" w:rsidRDefault="005D5A04" w:rsidP="00900FA0">
      <w:pPr>
        <w:pStyle w:val="Text"/>
        <w:jc w:val="both"/>
        <w:rPr>
          <w:rFonts w:cstheme="minorHAnsi"/>
          <w:sz w:val="22"/>
          <w:szCs w:val="22"/>
        </w:rPr>
      </w:pPr>
    </w:p>
    <w:p w14:paraId="0B9CDB8B" w14:textId="19BCAC37" w:rsidR="005D5A04" w:rsidRPr="00B13D9B" w:rsidRDefault="005D5A04" w:rsidP="005D5A04">
      <w:pPr>
        <w:pStyle w:val="Text"/>
        <w:jc w:val="both"/>
        <w:rPr>
          <w:rFonts w:ascii="Arial" w:hAnsi="Arial" w:cs="Arial"/>
          <w:sz w:val="22"/>
          <w:szCs w:val="22"/>
        </w:rPr>
      </w:pPr>
      <w:r w:rsidRPr="00B13D9B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Bitte fügen Sie diesem Anmeldeformular Ihr </w:t>
      </w:r>
      <w:r w:rsidR="009E720A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Deutsch-</w:t>
      </w:r>
      <w:r w:rsidRPr="00B13D9B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Sprachzertifikat bei und senden Sie es bis spätestens zum </w:t>
      </w:r>
      <w:r w:rsidRPr="00B13D9B">
        <w:rPr>
          <w:rFonts w:ascii="Arial" w:hAnsi="Arial" w:cs="Arial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01. Juli</w:t>
      </w:r>
      <w:r w:rsidRPr="00B13D9B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 </w:t>
      </w:r>
      <w:hyperlink r:id="rId8" w:history="1">
        <w:r w:rsidRPr="00B13D9B">
          <w:rPr>
            <w:rStyle w:val="Hyperlink"/>
            <w:rFonts w:ascii="ArialMT" w:hAnsi="ArialMT" w:cs="ArialMT"/>
            <w:sz w:val="22"/>
            <w:szCs w:val="22"/>
          </w:rPr>
          <w:t>t1-international</w:t>
        </w:r>
        <w:r w:rsidRPr="00B13D9B">
          <w:rPr>
            <w:rStyle w:val="Hyperlink"/>
            <w:rFonts w:ascii="Arial" w:hAnsi="Arial" w:cs="Arial"/>
            <w:sz w:val="22"/>
            <w:szCs w:val="22"/>
          </w:rPr>
          <w:t>@hs-heilbronn.de</w:t>
        </w:r>
      </w:hyperlink>
      <w:r w:rsidRPr="00B13D9B">
        <w:rPr>
          <w:rFonts w:ascii="Arial" w:hAnsi="Arial" w:cs="Arial"/>
          <w:sz w:val="22"/>
          <w:szCs w:val="22"/>
        </w:rPr>
        <w:t>.</w:t>
      </w:r>
    </w:p>
    <w:p w14:paraId="1B9F1853" w14:textId="77777777" w:rsidR="005D5A04" w:rsidRPr="00B13D9B" w:rsidRDefault="005D5A04" w:rsidP="005D5A04">
      <w:pPr>
        <w:pStyle w:val="Text"/>
        <w:jc w:val="both"/>
        <w:rPr>
          <w:rFonts w:ascii="Arial" w:hAnsi="Arial" w:cs="Arial"/>
          <w:sz w:val="22"/>
          <w:szCs w:val="22"/>
        </w:rPr>
      </w:pPr>
    </w:p>
    <w:p w14:paraId="746D428A" w14:textId="2CCA32C1" w:rsidR="005D5A04" w:rsidRDefault="005D5A04" w:rsidP="005D5A04">
      <w:pPr>
        <w:pStyle w:val="Text"/>
        <w:jc w:val="both"/>
        <w:rPr>
          <w:rFonts w:cstheme="minorHAnsi"/>
          <w:sz w:val="22"/>
          <w:szCs w:val="22"/>
        </w:rPr>
      </w:pPr>
      <w:r w:rsidRPr="00B13D9B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Attach your </w:t>
      </w:r>
      <w:r w:rsidR="009E720A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German </w:t>
      </w:r>
      <w:r w:rsidRPr="00B13D9B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language certificate to the </w:t>
      </w:r>
      <w:r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registration </w:t>
      </w:r>
      <w:r w:rsidRPr="00B13D9B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 and send it to the email address</w:t>
      </w:r>
      <w:r w:rsidRPr="00B13D9B">
        <w:rPr>
          <w:rFonts w:cstheme="minorHAnsi"/>
          <w:sz w:val="22"/>
          <w:szCs w:val="22"/>
        </w:rPr>
        <w:t xml:space="preserve"> </w:t>
      </w:r>
    </w:p>
    <w:p w14:paraId="4174DDCD" w14:textId="1C473FF4" w:rsidR="005D5A04" w:rsidRPr="005D5A04" w:rsidRDefault="005D5A04" w:rsidP="005D5A04">
      <w:pPr>
        <w:pStyle w:val="Text"/>
        <w:jc w:val="both"/>
        <w:rPr>
          <w:rFonts w:cstheme="minorHAnsi"/>
          <w:sz w:val="22"/>
          <w:szCs w:val="22"/>
        </w:rPr>
      </w:pPr>
      <w:r w:rsidRPr="00B13D9B">
        <w:rPr>
          <w:rFonts w:cstheme="minorHAnsi"/>
          <w:color w:val="002896" w:themeColor="background2"/>
          <w:sz w:val="22"/>
          <w:szCs w:val="22"/>
        </w:rPr>
        <w:t>t1-international@hs-heilbronn.de</w:t>
      </w:r>
      <w:r w:rsidRPr="00B13D9B">
        <w:rPr>
          <w:rFonts w:cstheme="minorHAnsi"/>
          <w:sz w:val="22"/>
          <w:szCs w:val="22"/>
        </w:rPr>
        <w:t xml:space="preserve"> </w:t>
      </w:r>
      <w:r w:rsidRPr="00B13D9B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</w:t>
      </w:r>
      <w:r w:rsidRPr="00B13D9B">
        <w:rPr>
          <w:rFonts w:cstheme="minorHAnsi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B13D9B">
        <w:rPr>
          <w:rFonts w:cstheme="minorHAnsi"/>
          <w:b/>
          <w:color w:val="000000" w:themeColor="text1"/>
          <w:sz w:val="22"/>
          <w:szCs w:val="22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B13D9B">
        <w:rPr>
          <w:rFonts w:cstheme="minorHAnsi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July</w:t>
      </w:r>
      <w:r w:rsidRPr="00B13D9B"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latest.</w:t>
      </w:r>
    </w:p>
    <w:p w14:paraId="046AADDE" w14:textId="77777777" w:rsidR="005D5A04" w:rsidRDefault="005D5A04" w:rsidP="00900FA0">
      <w:pPr>
        <w:pStyle w:val="Text"/>
        <w:jc w:val="both"/>
        <w:rPr>
          <w:rFonts w:cstheme="minorHAnsi"/>
          <w:sz w:val="22"/>
          <w:szCs w:val="22"/>
        </w:rPr>
      </w:pPr>
    </w:p>
    <w:p w14:paraId="306C0F41" w14:textId="00D3DA1E" w:rsidR="00900FA0" w:rsidRPr="0098005A" w:rsidRDefault="00900FA0" w:rsidP="00900FA0">
      <w:pPr>
        <w:pStyle w:val="Text"/>
        <w:jc w:val="both"/>
        <w:rPr>
          <w:rFonts w:cstheme="minorHAnsi"/>
          <w:sz w:val="22"/>
          <w:szCs w:val="22"/>
        </w:rPr>
      </w:pPr>
    </w:p>
    <w:p w14:paraId="08DB74E2" w14:textId="289F6D7C" w:rsidR="00900FA0" w:rsidRPr="00900FA0" w:rsidRDefault="00900FA0" w:rsidP="00900FA0">
      <w:pPr>
        <w:tabs>
          <w:tab w:val="left" w:pos="1270"/>
        </w:tabs>
      </w:pPr>
    </w:p>
    <w:sectPr w:rsidR="00900FA0" w:rsidRPr="00900FA0" w:rsidSect="006E481E">
      <w:headerReference w:type="default" r:id="rId9"/>
      <w:footerReference w:type="default" r:id="rId10"/>
      <w:pgSz w:w="11906" w:h="16838" w:code="9"/>
      <w:pgMar w:top="2892" w:right="1134" w:bottom="158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55835" w14:textId="77777777" w:rsidR="00C656B7" w:rsidRDefault="00C656B7" w:rsidP="000E6B57">
      <w:r>
        <w:separator/>
      </w:r>
    </w:p>
  </w:endnote>
  <w:endnote w:type="continuationSeparator" w:id="0">
    <w:p w14:paraId="194C4FC4" w14:textId="77777777" w:rsidR="00C656B7" w:rsidRDefault="00C656B7" w:rsidP="000E6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019508"/>
      <w:lock w:val="sdtContentLocked"/>
    </w:sdtPr>
    <w:sdtEndPr/>
    <w:sdtContent>
      <w:tbl>
        <w:tblPr>
          <w:tblStyle w:val="BasisTabelle"/>
          <w:tblpPr w:vertAnchor="page" w:horzAnchor="page" w:tblpX="3437" w:tblpY="15537"/>
          <w:tblW w:w="0" w:type="auto"/>
          <w:tblLook w:val="04A0" w:firstRow="1" w:lastRow="0" w:firstColumn="1" w:lastColumn="0" w:noHBand="0" w:noVBand="1"/>
          <w:tblCaption w:val="Tabelle"/>
          <w:tblDescription w:val="für die Platzierung der Logos"/>
        </w:tblPr>
        <w:tblGrid>
          <w:gridCol w:w="7370"/>
        </w:tblGrid>
        <w:tr w:rsidR="004C0AE7" w:rsidRPr="000F6157" w14:paraId="0817978A" w14:textId="77777777" w:rsidTr="00744E5A">
          <w:trPr>
            <w:trHeight w:hRule="exact" w:val="794"/>
            <w:tblHeader/>
          </w:trPr>
          <w:tc>
            <w:tcPr>
              <w:tcW w:w="7370" w:type="dxa"/>
              <w:vAlign w:val="center"/>
            </w:tcPr>
            <w:tbl>
              <w:tblPr>
                <w:tblStyle w:val="BasisTabelle"/>
                <w:tblW w:w="5000" w:type="pct"/>
                <w:tblLook w:val="04A0" w:firstRow="1" w:lastRow="0" w:firstColumn="1" w:lastColumn="0" w:noHBand="0" w:noVBand="1"/>
                <w:tblCaption w:val="Tabelle"/>
                <w:tblDescription w:val="dient zur Platzierung der Logos"/>
              </w:tblPr>
              <w:tblGrid>
                <w:gridCol w:w="685"/>
                <w:gridCol w:w="1264"/>
                <w:gridCol w:w="734"/>
                <w:gridCol w:w="873"/>
                <w:gridCol w:w="873"/>
                <w:gridCol w:w="1681"/>
                <w:gridCol w:w="1260"/>
              </w:tblGrid>
              <w:sdt>
                <w:sdtPr>
                  <w:id w:val="1597748704"/>
                </w:sdtPr>
                <w:sdtEndPr/>
                <w:sdtContent>
                  <w:tr w:rsidR="003939B1" w14:paraId="1D110389" w14:textId="77777777" w:rsidTr="000E23E2">
                    <w:trPr>
                      <w:tblHeader/>
                    </w:trPr>
                    <w:tc>
                      <w:tcPr>
                        <w:tcW w:w="685" w:type="dxa"/>
                        <w:vAlign w:val="center"/>
                      </w:tcPr>
                      <w:p w14:paraId="3AD1691F" w14:textId="77777777" w:rsidR="003939B1" w:rsidRDefault="003939B1" w:rsidP="00DF7442">
                        <w:pPr>
                          <w:framePr w:wrap="around" w:vAnchor="page" w:hAnchor="page" w:x="3437" w:y="15537"/>
                          <w:jc w:val="right"/>
                        </w:pPr>
                      </w:p>
                    </w:tc>
                    <w:tc>
                      <w:tcPr>
                        <w:tcW w:w="1264" w:type="dxa"/>
                        <w:vAlign w:val="center"/>
                      </w:tcPr>
                      <w:p w14:paraId="0EBA9EB6" w14:textId="77777777" w:rsidR="003939B1" w:rsidRDefault="003939B1" w:rsidP="00DF7442">
                        <w:pPr>
                          <w:framePr w:wrap="around" w:vAnchor="page" w:hAnchor="page" w:x="3437" w:y="15537"/>
                          <w:jc w:val="right"/>
                        </w:pPr>
                      </w:p>
                    </w:tc>
                    <w:tc>
                      <w:tcPr>
                        <w:tcW w:w="734" w:type="dxa"/>
                        <w:vAlign w:val="center"/>
                      </w:tcPr>
                      <w:p w14:paraId="2867546E" w14:textId="73D8D344" w:rsidR="003939B1" w:rsidRDefault="00F440C4" w:rsidP="00DF7442">
                        <w:pPr>
                          <w:framePr w:wrap="around" w:vAnchor="page" w:hAnchor="page" w:x="3437" w:y="15537"/>
                          <w:jc w:val="right"/>
                        </w:pPr>
                        <w:r>
                          <w:t xml:space="preserve">  </w:t>
                        </w:r>
                      </w:p>
                    </w:tc>
                    <w:tc>
                      <w:tcPr>
                        <w:tcW w:w="873" w:type="dxa"/>
                        <w:vAlign w:val="center"/>
                      </w:tcPr>
                      <w:p w14:paraId="1F1ECF2A" w14:textId="77777777" w:rsidR="003939B1" w:rsidRDefault="003939B1" w:rsidP="00DF7442">
                        <w:pPr>
                          <w:framePr w:wrap="around" w:vAnchor="page" w:hAnchor="page" w:x="3437" w:y="15537"/>
                          <w:jc w:val="right"/>
                        </w:pPr>
                      </w:p>
                    </w:tc>
                    <w:tc>
                      <w:tcPr>
                        <w:tcW w:w="873" w:type="dxa"/>
                        <w:vAlign w:val="center"/>
                      </w:tcPr>
                      <w:p w14:paraId="7BFE3181" w14:textId="554EF104" w:rsidR="003939B1" w:rsidRDefault="00F440C4" w:rsidP="000E23E2">
                        <w:pPr>
                          <w:framePr w:wrap="around" w:vAnchor="page" w:hAnchor="page" w:x="3437" w:y="15537"/>
                          <w:ind w:left="-283"/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666432" behindDoc="0" locked="0" layoutInCell="1" allowOverlap="1" wp14:anchorId="2DD22C7A" wp14:editId="0EE01A00">
                              <wp:simplePos x="0" y="0"/>
                              <wp:positionH relativeFrom="column">
                                <wp:posOffset>72390</wp:posOffset>
                              </wp:positionH>
                              <wp:positionV relativeFrom="paragraph">
                                <wp:posOffset>-2540</wp:posOffset>
                              </wp:positionV>
                              <wp:extent cx="431165" cy="431165"/>
                              <wp:effectExtent l="0" t="0" r="6985" b="6985"/>
                              <wp:wrapNone/>
                              <wp:docPr id="48" name="Zertifikat" descr="Das ist das Logo zum Audit Familiengerechte Hochschule. Die Hochschule ist 2005 im Audit zertifiziert." title="Logo &quot;Familiengerechte Hochschul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rtifikat_110705.emf"/>
                                      <pic:cNvPicPr/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1165" cy="431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681" w:type="dxa"/>
                        <w:vAlign w:val="center"/>
                      </w:tcPr>
                      <w:p w14:paraId="61BE2B5B" w14:textId="77777777" w:rsidR="003939B1" w:rsidRDefault="003939B1" w:rsidP="00B47931">
                        <w:pPr>
                          <w:framePr w:wrap="around" w:vAnchor="page" w:hAnchor="page" w:x="3437" w:y="15537"/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36C23840" wp14:editId="679C8027">
                              <wp:extent cx="1067489" cy="299349"/>
                              <wp:effectExtent l="0" t="0" r="0" b="5715"/>
                              <wp:docPr id="50" name="charta der vielfalt" descr="Das ist das Logo der Charta der Vielfalt.  Es steht für Diversity in der Arbeitswelt." title="Logo &quot;Charter der Vielfalt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rta der Vielfalt-Leitfaden-Unterzeichner-CMYK-RZ-hoch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1362" cy="300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14:paraId="579227E3" w14:textId="77777777" w:rsidR="003939B1" w:rsidRDefault="003939B1" w:rsidP="003939B1">
                        <w:pPr>
                          <w:framePr w:wrap="around" w:vAnchor="page" w:hAnchor="page" w:x="3437" w:y="15537"/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6D49D1C3" wp14:editId="452CED68">
                              <wp:extent cx="537210" cy="375231"/>
                              <wp:effectExtent l="0" t="0" r="0" b="6350"/>
                              <wp:docPr id="51" name="Weltoffene Hochschule" descr="Das ist das Logo Weltoffene Hochschulen - gegen Fremdenfeindlichkeit. Die Hochschule Heilbronn positioniert sich gegen Fremdenhass und für Weltoffenheit und Toleranz.&#10;" title="Logo &quot;Weltoffene Hochschulen – Gegen Fremdenfeindlichkeit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_Weltoffene_Hochschulen_gegen_Fremdenfeindlichkeit.jpg"/>
                                      <pic:cNvPicPr/>
                                    </pic:nvPicPr>
                                    <pic:blipFill rotWithShape="1"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5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40518" cy="3775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sdtContent>
              </w:sdt>
            </w:tbl>
            <w:p w14:paraId="30C170F8" w14:textId="77777777" w:rsidR="004C0AE7" w:rsidRPr="000F6157" w:rsidRDefault="004C0AE7" w:rsidP="00DF7442">
              <w:pPr>
                <w:jc w:val="right"/>
              </w:pPr>
            </w:p>
          </w:tc>
        </w:tr>
      </w:tbl>
      <w:p w14:paraId="0C1D3A84" w14:textId="77777777" w:rsidR="00AF6307" w:rsidRPr="009A7461" w:rsidRDefault="003D3176" w:rsidP="009A7461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E4A4A" w14:textId="77777777" w:rsidR="00C656B7" w:rsidRDefault="00C656B7" w:rsidP="000E6B57">
      <w:r>
        <w:separator/>
      </w:r>
    </w:p>
  </w:footnote>
  <w:footnote w:type="continuationSeparator" w:id="0">
    <w:p w14:paraId="41F23FE0" w14:textId="77777777" w:rsidR="00C656B7" w:rsidRDefault="00C656B7" w:rsidP="000E6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789196"/>
      <w:lock w:val="sdtContentLocked"/>
    </w:sdtPr>
    <w:sdtEndPr/>
    <w:sdtContent>
      <w:tbl>
        <w:tblPr>
          <w:tblStyle w:val="BasisTabelle"/>
          <w:tblpPr w:vertAnchor="page" w:horzAnchor="page" w:tblpX="1419" w:tblpY="625"/>
          <w:tblW w:w="0" w:type="auto"/>
          <w:tblLook w:val="04A0" w:firstRow="1" w:lastRow="0" w:firstColumn="1" w:lastColumn="0" w:noHBand="0" w:noVBand="1"/>
          <w:tblCaption w:val="Tabelle"/>
          <w:tblDescription w:val="dient als Platzhalter"/>
        </w:tblPr>
        <w:tblGrid>
          <w:gridCol w:w="3288"/>
        </w:tblGrid>
        <w:tr w:rsidR="004C0AE7" w:rsidRPr="004C0AE7" w14:paraId="34FE2E17" w14:textId="77777777" w:rsidTr="007970D8">
          <w:trPr>
            <w:trHeight w:hRule="exact" w:val="1077"/>
            <w:tblHeader/>
          </w:trPr>
          <w:sdt>
            <w:sdtPr>
              <w:id w:val="-543209708"/>
              <w:picture/>
            </w:sdtPr>
            <w:sdtEndPr>
              <w:rPr>
                <w:noProof/>
                <w:lang w:eastAsia="de-DE"/>
              </w:rPr>
            </w:sdtEndPr>
            <w:sdtContent>
              <w:tc>
                <w:tcPr>
                  <w:tcW w:w="3288" w:type="dxa"/>
                </w:tcPr>
                <w:p w14:paraId="474B7617" w14:textId="1CEE7785" w:rsidR="004C0AE7" w:rsidRPr="00AF6307" w:rsidRDefault="00900FA0" w:rsidP="00900FA0">
                  <w:pPr>
                    <w:pStyle w:val="Institut"/>
                  </w:pPr>
                  <w:r w:rsidRPr="00900FA0">
                    <w:rPr>
                      <w:noProof/>
                      <w:lang w:eastAsia="de-DE"/>
                    </w:rPr>
                    <w:drawing>
                      <wp:inline distT="0" distB="0" distL="0" distR="0" wp14:anchorId="5AD85242" wp14:editId="1460AEEB">
                        <wp:extent cx="827632" cy="704781"/>
                        <wp:effectExtent l="0" t="0" r="0" b="635"/>
                        <wp:docPr id="6" name="Grafik 6" descr="J:\T1-International\Englisches (Grund)Studium\AIM\AIM_Logo_CMYK_neue_Farben_Feb_2020_kle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J:\T1-International\Englisches (Grund)Studium\AIM\AIM_Logo_CMYK_neue_Farben_Feb_2020_kle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632" cy="704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</w:tr>
      </w:tbl>
      <w:p w14:paraId="163B0B1D" w14:textId="77777777" w:rsidR="004C0AE7" w:rsidRDefault="006D02E9" w:rsidP="0062449E">
        <w:pPr>
          <w:pStyle w:val="Institut"/>
        </w:pPr>
        <w:r>
          <w:rPr>
            <w:noProof/>
            <w:lang w:eastAsia="de-DE"/>
          </w:rPr>
          <w:drawing>
            <wp:anchor distT="0" distB="0" distL="114300" distR="114300" simplePos="0" relativeHeight="251665408" behindDoc="1" locked="1" layoutInCell="1" allowOverlap="1" wp14:anchorId="525484F8" wp14:editId="2A60230A">
              <wp:simplePos x="0" y="0"/>
              <wp:positionH relativeFrom="page">
                <wp:posOffset>5271135</wp:posOffset>
              </wp:positionH>
              <wp:positionV relativeFrom="page">
                <wp:posOffset>396240</wp:posOffset>
              </wp:positionV>
              <wp:extent cx="1584000" cy="532800"/>
              <wp:effectExtent l="0" t="0" r="0" b="635"/>
              <wp:wrapNone/>
              <wp:docPr id="47" name="Logo" descr="Das ist das Logo der Hochschule Heilbronn." title="Logo &quot;Hochschule Heilbronn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Logo_HHN.emf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4000" cy="53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F0BFA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64384" behindDoc="0" locked="1" layoutInCell="1" allowOverlap="1" wp14:anchorId="6FC8500B" wp14:editId="5B8EDAA7">
                  <wp:simplePos x="0" y="0"/>
                  <wp:positionH relativeFrom="page">
                    <wp:posOffset>177800</wp:posOffset>
                  </wp:positionH>
                  <wp:positionV relativeFrom="page">
                    <wp:posOffset>7556500</wp:posOffset>
                  </wp:positionV>
                  <wp:extent cx="17780" cy="17780"/>
                  <wp:effectExtent l="0" t="0" r="0" b="0"/>
                  <wp:wrapNone/>
                  <wp:docPr id="4" name="Falz" title="Fa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0DF62585" id="Falz" o:spid="_x0000_s1026" alt="Titel: Falz" style="position:absolute;margin-left:14pt;margin-top:595pt;width:1.4pt;height:1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" fillcolor="black [3213]" stroked="f" strokeweight="1pt">
                  <v:stroke joinstyle="miter"/>
                  <v:path arrowok="t"/>
                  <o:lock v:ext="edit" aspectratio="t"/>
                  <w10:wrap anchorx="page" anchory="page"/>
                  <w10:anchorlock/>
                </v:oval>
              </w:pict>
            </mc:Fallback>
          </mc:AlternateContent>
        </w:r>
        <w:r w:rsidR="00FF0BFA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60288" behindDoc="0" locked="1" layoutInCell="1" allowOverlap="1" wp14:anchorId="7253606E" wp14:editId="58CA3D82">
                  <wp:simplePos x="0" y="0"/>
                  <wp:positionH relativeFrom="page">
                    <wp:posOffset>180340</wp:posOffset>
                  </wp:positionH>
                  <wp:positionV relativeFrom="page">
                    <wp:posOffset>5340350</wp:posOffset>
                  </wp:positionV>
                  <wp:extent cx="18000" cy="18000"/>
                  <wp:effectExtent l="0" t="0" r="0" b="0"/>
                  <wp:wrapNone/>
                  <wp:docPr id="3" name="Falz" title="Fa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8000" cy="18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39780B00" id="Falz" o:spid="_x0000_s1026" alt="Titel: Falz" style="position:absolute;margin-left:14.2pt;margin-top:420.5pt;width:1.4pt;height:1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" fillcolor="black [3213]" stroked="f" strokeweight="1pt">
                  <v:stroke joinstyle="miter"/>
                  <v:path arrowok="t"/>
                  <o:lock v:ext="edit" aspectratio="t"/>
                  <w10:wrap anchorx="page" anchory="page"/>
                  <w10:anchorlock/>
                </v:oval>
              </w:pict>
            </mc:Fallback>
          </mc:AlternateContent>
        </w:r>
        <w:r w:rsidR="00FF0BFA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6192" behindDoc="0" locked="1" layoutInCell="1" allowOverlap="1" wp14:anchorId="4254795F" wp14:editId="7A74EB11">
                  <wp:simplePos x="0" y="0"/>
                  <wp:positionH relativeFrom="page">
                    <wp:posOffset>180340</wp:posOffset>
                  </wp:positionH>
                  <wp:positionV relativeFrom="page">
                    <wp:posOffset>3774440</wp:posOffset>
                  </wp:positionV>
                  <wp:extent cx="18000" cy="18000"/>
                  <wp:effectExtent l="0" t="0" r="0" b="0"/>
                  <wp:wrapNone/>
                  <wp:docPr id="1" name="Falz" title="Fa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8000" cy="18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2DA3185" id="Falz" o:spid="_x0000_s1026" alt="Titel: Falz" style="position:absolute;margin-left:14.2pt;margin-top:297.2pt;width:1.4pt;height:1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" fillcolor="black [3213]" stroked="f" strokeweight="1pt">
                  <v:stroke joinstyle="miter"/>
                  <v:path arrowok="t"/>
                  <o:lock v:ext="edit" aspectratio="t"/>
                  <w10:wrap anchorx="page" anchory="page"/>
                  <w10:anchorlock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83911"/>
    <w:multiLevelType w:val="multilevel"/>
    <w:tmpl w:val="6C3816F4"/>
    <w:numStyleLink w:val="zzzListeberschriften"/>
  </w:abstractNum>
  <w:abstractNum w:abstractNumId="1" w15:restartNumberingAfterBreak="0">
    <w:nsid w:val="6CC51B75"/>
    <w:multiLevelType w:val="multilevel"/>
    <w:tmpl w:val="6C3816F4"/>
    <w:styleLink w:val="zzzListeberschriften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7A350997"/>
    <w:multiLevelType w:val="multilevel"/>
    <w:tmpl w:val="E7FA15E6"/>
    <w:styleLink w:val="zzzListeAufzhlung"/>
    <w:lvl w:ilvl="0">
      <w:start w:val="1"/>
      <w:numFmt w:val="bullet"/>
      <w:pStyle w:val="Aufzhlung1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pStyle w:val="Aufzhlung2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2">
      <w:start w:val="1"/>
      <w:numFmt w:val="bullet"/>
      <w:pStyle w:val="Aufzhlung3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3">
      <w:start w:val="1"/>
      <w:numFmt w:val="bullet"/>
      <w:pStyle w:val="Aufzhlung4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4">
      <w:start w:val="1"/>
      <w:numFmt w:val="bullet"/>
      <w:pStyle w:val="Aufzhlung5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5">
      <w:start w:val="1"/>
      <w:numFmt w:val="bullet"/>
      <w:pStyle w:val="Aufzhlung6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6">
      <w:start w:val="1"/>
      <w:numFmt w:val="bullet"/>
      <w:pStyle w:val="Aufzhlung7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7">
      <w:start w:val="1"/>
      <w:numFmt w:val="bullet"/>
      <w:pStyle w:val="Aufzhlung8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8">
      <w:start w:val="1"/>
      <w:numFmt w:val="bullet"/>
      <w:pStyle w:val="Aufzhlung9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1/6mjnWfCzoa+h0VglDvRlwN6Q4zF39qeZytA/gR/+1+rQie0xpVud/h1pWaO1UKeFfhBXASYFAuH+hpXTIsGA==" w:salt="dSTMGfoFiqA0eQSdP1clRA=="/>
  <w:defaultTabStop w:val="567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88"/>
    <w:rsid w:val="00084AF4"/>
    <w:rsid w:val="000B191F"/>
    <w:rsid w:val="000C1DC0"/>
    <w:rsid w:val="000D675B"/>
    <w:rsid w:val="000E23E2"/>
    <w:rsid w:val="000E6B57"/>
    <w:rsid w:val="000F6157"/>
    <w:rsid w:val="00113D08"/>
    <w:rsid w:val="00114335"/>
    <w:rsid w:val="00114363"/>
    <w:rsid w:val="00133403"/>
    <w:rsid w:val="001570B7"/>
    <w:rsid w:val="0016090E"/>
    <w:rsid w:val="00163916"/>
    <w:rsid w:val="001A127F"/>
    <w:rsid w:val="001D11EC"/>
    <w:rsid w:val="0022191B"/>
    <w:rsid w:val="00234203"/>
    <w:rsid w:val="002A4E0B"/>
    <w:rsid w:val="002C39F8"/>
    <w:rsid w:val="002D19BE"/>
    <w:rsid w:val="002F519D"/>
    <w:rsid w:val="0034716F"/>
    <w:rsid w:val="00352898"/>
    <w:rsid w:val="0036553C"/>
    <w:rsid w:val="00375ABA"/>
    <w:rsid w:val="0038518B"/>
    <w:rsid w:val="003939B1"/>
    <w:rsid w:val="003D3176"/>
    <w:rsid w:val="004215A1"/>
    <w:rsid w:val="00421BB2"/>
    <w:rsid w:val="0042583B"/>
    <w:rsid w:val="00460CF0"/>
    <w:rsid w:val="00470F20"/>
    <w:rsid w:val="00475179"/>
    <w:rsid w:val="004976A4"/>
    <w:rsid w:val="004A3D70"/>
    <w:rsid w:val="004B3858"/>
    <w:rsid w:val="004C0AE7"/>
    <w:rsid w:val="004C6709"/>
    <w:rsid w:val="004D1F82"/>
    <w:rsid w:val="00544BDC"/>
    <w:rsid w:val="005645E7"/>
    <w:rsid w:val="00572EF1"/>
    <w:rsid w:val="005A67E6"/>
    <w:rsid w:val="005C71CD"/>
    <w:rsid w:val="005D5A04"/>
    <w:rsid w:val="005E5FE7"/>
    <w:rsid w:val="006123F9"/>
    <w:rsid w:val="0062449E"/>
    <w:rsid w:val="00626211"/>
    <w:rsid w:val="00684618"/>
    <w:rsid w:val="006A238B"/>
    <w:rsid w:val="006B0F59"/>
    <w:rsid w:val="006B10AC"/>
    <w:rsid w:val="006D02E9"/>
    <w:rsid w:val="006D4FA0"/>
    <w:rsid w:val="006E481E"/>
    <w:rsid w:val="00712692"/>
    <w:rsid w:val="007337B6"/>
    <w:rsid w:val="00742135"/>
    <w:rsid w:val="00744E5A"/>
    <w:rsid w:val="007534AB"/>
    <w:rsid w:val="00754398"/>
    <w:rsid w:val="00780389"/>
    <w:rsid w:val="007835ED"/>
    <w:rsid w:val="007970D8"/>
    <w:rsid w:val="007A7CBD"/>
    <w:rsid w:val="007E7B65"/>
    <w:rsid w:val="00807EB1"/>
    <w:rsid w:val="00826BB6"/>
    <w:rsid w:val="008938FD"/>
    <w:rsid w:val="008C2246"/>
    <w:rsid w:val="008F254A"/>
    <w:rsid w:val="00900FA0"/>
    <w:rsid w:val="009661DC"/>
    <w:rsid w:val="009819B3"/>
    <w:rsid w:val="009A7461"/>
    <w:rsid w:val="009C379B"/>
    <w:rsid w:val="009E720A"/>
    <w:rsid w:val="00A0128C"/>
    <w:rsid w:val="00A64308"/>
    <w:rsid w:val="00A76E0B"/>
    <w:rsid w:val="00A84F8A"/>
    <w:rsid w:val="00AA1E1D"/>
    <w:rsid w:val="00AD0F99"/>
    <w:rsid w:val="00AD5F55"/>
    <w:rsid w:val="00AF6307"/>
    <w:rsid w:val="00B20EB1"/>
    <w:rsid w:val="00B23E0E"/>
    <w:rsid w:val="00B451BA"/>
    <w:rsid w:val="00B47931"/>
    <w:rsid w:val="00B51079"/>
    <w:rsid w:val="00B57FDD"/>
    <w:rsid w:val="00B94D88"/>
    <w:rsid w:val="00BA286B"/>
    <w:rsid w:val="00BA6B43"/>
    <w:rsid w:val="00BB7CC5"/>
    <w:rsid w:val="00BE1857"/>
    <w:rsid w:val="00C13C39"/>
    <w:rsid w:val="00C3206C"/>
    <w:rsid w:val="00C656B7"/>
    <w:rsid w:val="00CA335B"/>
    <w:rsid w:val="00CB6CAE"/>
    <w:rsid w:val="00CC4AC1"/>
    <w:rsid w:val="00CC60BB"/>
    <w:rsid w:val="00CF4C0A"/>
    <w:rsid w:val="00D057B4"/>
    <w:rsid w:val="00D20592"/>
    <w:rsid w:val="00D228BC"/>
    <w:rsid w:val="00D5129F"/>
    <w:rsid w:val="00DA259A"/>
    <w:rsid w:val="00DD13FA"/>
    <w:rsid w:val="00DD6594"/>
    <w:rsid w:val="00DF7442"/>
    <w:rsid w:val="00E15363"/>
    <w:rsid w:val="00E25C16"/>
    <w:rsid w:val="00E3522E"/>
    <w:rsid w:val="00E80A84"/>
    <w:rsid w:val="00E878DA"/>
    <w:rsid w:val="00EA34F0"/>
    <w:rsid w:val="00EB643D"/>
    <w:rsid w:val="00EB7B80"/>
    <w:rsid w:val="00EC635A"/>
    <w:rsid w:val="00F0770B"/>
    <w:rsid w:val="00F33F16"/>
    <w:rsid w:val="00F440C4"/>
    <w:rsid w:val="00F54C3F"/>
    <w:rsid w:val="00F71C91"/>
    <w:rsid w:val="00F87AAE"/>
    <w:rsid w:val="00FB47DC"/>
    <w:rsid w:val="00FB6DC8"/>
    <w:rsid w:val="00FF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69179FB"/>
  <w15:docId w15:val="{2E467F4B-7401-486E-A581-893613C9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9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E80A84"/>
  </w:style>
  <w:style w:type="paragraph" w:styleId="berschrift1">
    <w:name w:val="heading 1"/>
    <w:basedOn w:val="Standard"/>
    <w:next w:val="Text"/>
    <w:link w:val="berschrift1Zchn"/>
    <w:uiPriority w:val="99"/>
    <w:semiHidden/>
    <w:qFormat/>
    <w:rsid w:val="00460CF0"/>
    <w:pPr>
      <w:keepNext/>
      <w:keepLines/>
      <w:numPr>
        <w:numId w:val="3"/>
      </w:numPr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erschrift2">
    <w:name w:val="heading 2"/>
    <w:basedOn w:val="Standard"/>
    <w:next w:val="Text"/>
    <w:link w:val="berschrift2Zchn"/>
    <w:uiPriority w:val="99"/>
    <w:semiHidden/>
    <w:qFormat/>
    <w:rsid w:val="00CB6CAE"/>
    <w:pPr>
      <w:keepNext/>
      <w:keepLines/>
      <w:numPr>
        <w:ilvl w:val="1"/>
        <w:numId w:val="3"/>
      </w:numPr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Text"/>
    <w:link w:val="berschrift3Zchn"/>
    <w:uiPriority w:val="99"/>
    <w:semiHidden/>
    <w:qFormat/>
    <w:rsid w:val="00CB6CAE"/>
    <w:pPr>
      <w:keepNext/>
      <w:keepLines/>
      <w:numPr>
        <w:ilvl w:val="2"/>
        <w:numId w:val="3"/>
      </w:numPr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berschrift4">
    <w:name w:val="heading 4"/>
    <w:basedOn w:val="Standard"/>
    <w:next w:val="Text"/>
    <w:link w:val="berschrift4Zchn"/>
    <w:uiPriority w:val="99"/>
    <w:semiHidden/>
    <w:qFormat/>
    <w:rsid w:val="00CB6CAE"/>
    <w:pPr>
      <w:keepNext/>
      <w:keepLines/>
      <w:numPr>
        <w:ilvl w:val="3"/>
        <w:numId w:val="3"/>
      </w:numPr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Text"/>
    <w:link w:val="berschrift5Zchn"/>
    <w:uiPriority w:val="99"/>
    <w:semiHidden/>
    <w:qFormat/>
    <w:rsid w:val="00460CF0"/>
    <w:pPr>
      <w:keepNext/>
      <w:keepLines/>
      <w:numPr>
        <w:ilvl w:val="4"/>
        <w:numId w:val="3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Text"/>
    <w:link w:val="berschrift6Zchn"/>
    <w:uiPriority w:val="99"/>
    <w:semiHidden/>
    <w:qFormat/>
    <w:rsid w:val="00460CF0"/>
    <w:pPr>
      <w:keepNext/>
      <w:keepLines/>
      <w:numPr>
        <w:ilvl w:val="5"/>
        <w:numId w:val="3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Text"/>
    <w:link w:val="berschrift7Zchn"/>
    <w:uiPriority w:val="99"/>
    <w:semiHidden/>
    <w:qFormat/>
    <w:rsid w:val="00460CF0"/>
    <w:pPr>
      <w:keepNext/>
      <w:keepLines/>
      <w:numPr>
        <w:ilvl w:val="6"/>
        <w:numId w:val="3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Text"/>
    <w:link w:val="berschrift8Zchn"/>
    <w:uiPriority w:val="99"/>
    <w:semiHidden/>
    <w:qFormat/>
    <w:rsid w:val="00460CF0"/>
    <w:pPr>
      <w:keepNext/>
      <w:keepLines/>
      <w:numPr>
        <w:ilvl w:val="7"/>
        <w:numId w:val="3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berschrift9">
    <w:name w:val="heading 9"/>
    <w:basedOn w:val="Standard"/>
    <w:next w:val="Text"/>
    <w:link w:val="berschrift9Zchn"/>
    <w:uiPriority w:val="99"/>
    <w:semiHidden/>
    <w:qFormat/>
    <w:rsid w:val="00460CF0"/>
    <w:pPr>
      <w:keepNext/>
      <w:keepLines/>
      <w:numPr>
        <w:ilvl w:val="8"/>
        <w:numId w:val="3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2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Tabelle">
    <w:name w:val="Basis Tabelle"/>
    <w:basedOn w:val="NormaleTabelle"/>
    <w:uiPriority w:val="99"/>
    <w:rsid w:val="00D228BC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32"/>
    <w:semiHidden/>
    <w:rsid w:val="00CB6CAE"/>
  </w:style>
  <w:style w:type="character" w:customStyle="1" w:styleId="KopfzeileZchn">
    <w:name w:val="Kopfzeile Zchn"/>
    <w:basedOn w:val="Absatz-Standardschriftart"/>
    <w:link w:val="Kopfzeile"/>
    <w:uiPriority w:val="32"/>
    <w:semiHidden/>
    <w:rsid w:val="00EB7B80"/>
  </w:style>
  <w:style w:type="paragraph" w:styleId="Fuzeile">
    <w:name w:val="footer"/>
    <w:basedOn w:val="Standard"/>
    <w:link w:val="FuzeileZchn"/>
    <w:uiPriority w:val="33"/>
    <w:semiHidden/>
    <w:rsid w:val="00CB6CAE"/>
  </w:style>
  <w:style w:type="character" w:customStyle="1" w:styleId="FuzeileZchn">
    <w:name w:val="Fußzeile Zchn"/>
    <w:basedOn w:val="Absatz-Standardschriftart"/>
    <w:link w:val="Fuzeile"/>
    <w:uiPriority w:val="33"/>
    <w:semiHidden/>
    <w:rsid w:val="00EB7B80"/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E80A84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E80A8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E80A84"/>
    <w:rPr>
      <w:rFonts w:asciiTheme="majorHAnsi" w:eastAsiaTheme="majorEastAsia" w:hAnsiTheme="majorHAnsi" w:cstheme="majorBidi"/>
      <w:b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E80A84"/>
    <w:rPr>
      <w:rFonts w:asciiTheme="majorHAnsi" w:eastAsiaTheme="majorEastAsia" w:hAnsiTheme="majorHAnsi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E80A84"/>
    <w:rPr>
      <w:rFonts w:asciiTheme="majorHAnsi" w:eastAsiaTheme="majorEastAsia" w:hAnsiTheme="majorHAnsi" w:cstheme="majorBidi"/>
      <w:b/>
      <w:iCs/>
      <w:szCs w:val="21"/>
    </w:rPr>
  </w:style>
  <w:style w:type="paragraph" w:styleId="Verzeichnis1">
    <w:name w:val="toc 1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2">
    <w:name w:val="toc 2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3">
    <w:name w:val="toc 3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4">
    <w:name w:val="toc 4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5">
    <w:name w:val="toc 5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6">
    <w:name w:val="toc 6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7">
    <w:name w:val="toc 7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8">
    <w:name w:val="toc 8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9">
    <w:name w:val="toc 9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character" w:styleId="Hyperlink">
    <w:name w:val="Hyperlink"/>
    <w:basedOn w:val="Absatz-Standardschriftart"/>
    <w:uiPriority w:val="31"/>
    <w:semiHidden/>
    <w:rsid w:val="00AD0F99"/>
    <w:rPr>
      <w:color w:val="002896" w:themeColor="hyperlink"/>
      <w:u w:val="none"/>
    </w:rPr>
  </w:style>
  <w:style w:type="paragraph" w:styleId="Titel">
    <w:name w:val="Title"/>
    <w:basedOn w:val="Standard"/>
    <w:link w:val="TitelZchn"/>
    <w:uiPriority w:val="99"/>
    <w:semiHidden/>
    <w:qFormat/>
    <w:rsid w:val="00E3522E"/>
    <w:pPr>
      <w:contextualSpacing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99"/>
    <w:semiHidden/>
    <w:rsid w:val="00E80A84"/>
    <w:rPr>
      <w:rFonts w:asciiTheme="majorHAnsi" w:eastAsiaTheme="majorEastAsia" w:hAnsiTheme="majorHAnsi" w:cstheme="majorBidi"/>
      <w:b/>
      <w:sz w:val="40"/>
      <w:szCs w:val="56"/>
    </w:rPr>
  </w:style>
  <w:style w:type="paragraph" w:styleId="Untertitel">
    <w:name w:val="Subtitle"/>
    <w:basedOn w:val="Standard"/>
    <w:link w:val="UntertitelZchn"/>
    <w:uiPriority w:val="99"/>
    <w:semiHidden/>
    <w:qFormat/>
    <w:rsid w:val="00E3522E"/>
    <w:pPr>
      <w:numPr>
        <w:ilvl w:val="1"/>
      </w:numPr>
    </w:pPr>
    <w:rPr>
      <w:rFonts w:eastAsiaTheme="minorEastAsia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99"/>
    <w:semiHidden/>
    <w:rsid w:val="00E80A84"/>
    <w:rPr>
      <w:rFonts w:eastAsiaTheme="minorEastAsia"/>
      <w:sz w:val="32"/>
      <w:szCs w:val="22"/>
    </w:rPr>
  </w:style>
  <w:style w:type="paragraph" w:customStyle="1" w:styleId="Text">
    <w:name w:val="Text"/>
    <w:basedOn w:val="Standard"/>
    <w:uiPriority w:val="14"/>
    <w:qFormat/>
    <w:rsid w:val="00BB7CC5"/>
    <w:pPr>
      <w:spacing w:line="300" w:lineRule="exact"/>
    </w:pPr>
  </w:style>
  <w:style w:type="paragraph" w:styleId="KeinLeerraum">
    <w:name w:val="No Spacing"/>
    <w:uiPriority w:val="99"/>
    <w:semiHidden/>
    <w:rsid w:val="002C39F8"/>
  </w:style>
  <w:style w:type="character" w:styleId="SchwacheHervorhebung">
    <w:name w:val="Subtle Emphasis"/>
    <w:basedOn w:val="Absatz-Standardschriftart"/>
    <w:uiPriority w:val="99"/>
    <w:semiHidden/>
    <w:rsid w:val="00E3522E"/>
    <w:rPr>
      <w:i/>
      <w:iCs/>
      <w:color w:val="auto"/>
    </w:rPr>
  </w:style>
  <w:style w:type="character" w:styleId="Hervorhebung">
    <w:name w:val="Emphasis"/>
    <w:basedOn w:val="Absatz-Standardschriftart"/>
    <w:uiPriority w:val="99"/>
    <w:semiHidden/>
    <w:rsid w:val="00E3522E"/>
    <w:rPr>
      <w:b/>
      <w:i w:val="0"/>
      <w:iCs/>
    </w:rPr>
  </w:style>
  <w:style w:type="character" w:styleId="IntensiveHervorhebung">
    <w:name w:val="Intense Emphasis"/>
    <w:basedOn w:val="Absatz-Standardschriftart"/>
    <w:uiPriority w:val="99"/>
    <w:semiHidden/>
    <w:rsid w:val="00E3522E"/>
    <w:rPr>
      <w:b/>
      <w:i/>
      <w:iCs/>
      <w:color w:val="auto"/>
    </w:rPr>
  </w:style>
  <w:style w:type="character" w:styleId="Fett">
    <w:name w:val="Strong"/>
    <w:basedOn w:val="Absatz-Standardschriftart"/>
    <w:uiPriority w:val="99"/>
    <w:semiHidden/>
    <w:rsid w:val="002C39F8"/>
    <w:rPr>
      <w:b/>
      <w:bCs/>
    </w:rPr>
  </w:style>
  <w:style w:type="paragraph" w:styleId="Zitat">
    <w:name w:val="Quote"/>
    <w:basedOn w:val="Standard"/>
    <w:next w:val="Standard"/>
    <w:link w:val="ZitatZchn"/>
    <w:uiPriority w:val="99"/>
    <w:semiHidden/>
    <w:rsid w:val="00CF4C0A"/>
    <w:pPr>
      <w:spacing w:before="300" w:after="300"/>
      <w:ind w:left="1134" w:right="113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DD13F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rsid w:val="00CF4C0A"/>
    <w:pPr>
      <w:pBdr>
        <w:top w:val="single" w:sz="2" w:space="10" w:color="auto"/>
        <w:bottom w:val="single" w:sz="2" w:space="10" w:color="auto"/>
      </w:pBdr>
      <w:spacing w:before="300" w:after="300"/>
      <w:ind w:left="1134" w:right="1134"/>
      <w:jc w:val="center"/>
    </w:pPr>
    <w:rPr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DD13FA"/>
    <w:rPr>
      <w:iCs/>
    </w:rPr>
  </w:style>
  <w:style w:type="character" w:styleId="SchwacherVerweis">
    <w:name w:val="Subtle Reference"/>
    <w:basedOn w:val="Absatz-Standardschriftart"/>
    <w:uiPriority w:val="99"/>
    <w:semiHidden/>
    <w:rsid w:val="00DD13FA"/>
    <w:rPr>
      <w:caps/>
      <w:smallCaps w:val="0"/>
      <w:strike w:val="0"/>
      <w:dstrike w:val="0"/>
      <w:vanish w:val="0"/>
      <w:color w:val="auto"/>
      <w:vertAlign w:val="baseline"/>
    </w:rPr>
  </w:style>
  <w:style w:type="character" w:styleId="IntensiverVerweis">
    <w:name w:val="Intense Reference"/>
    <w:basedOn w:val="Absatz-Standardschriftart"/>
    <w:uiPriority w:val="99"/>
    <w:semiHidden/>
    <w:rsid w:val="00DD13FA"/>
    <w:rPr>
      <w:b/>
      <w:bCs/>
      <w:caps/>
      <w:smallCaps w:val="0"/>
      <w:strike w:val="0"/>
      <w:dstrike w:val="0"/>
      <w:vanish w:val="0"/>
      <w:color w:val="auto"/>
      <w:spacing w:val="0"/>
      <w:vertAlign w:val="baseline"/>
    </w:rPr>
  </w:style>
  <w:style w:type="character" w:styleId="Buchtitel">
    <w:name w:val="Book Title"/>
    <w:basedOn w:val="Absatz-Standardschriftart"/>
    <w:uiPriority w:val="99"/>
    <w:semiHidden/>
    <w:qFormat/>
    <w:rsid w:val="00DD13FA"/>
    <w:rPr>
      <w:b/>
      <w:bCs/>
      <w:i/>
      <w:iCs/>
      <w:spacing w:val="0"/>
    </w:rPr>
  </w:style>
  <w:style w:type="paragraph" w:styleId="Listenabsatz">
    <w:name w:val="List Paragraph"/>
    <w:basedOn w:val="Standard"/>
    <w:uiPriority w:val="99"/>
    <w:semiHidden/>
    <w:qFormat/>
    <w:rsid w:val="00DD13FA"/>
    <w:pPr>
      <w:ind w:left="851"/>
    </w:pPr>
  </w:style>
  <w:style w:type="paragraph" w:customStyle="1" w:styleId="Aufzhlung1">
    <w:name w:val="Aufzählung 1"/>
    <w:basedOn w:val="Standard"/>
    <w:uiPriority w:val="99"/>
    <w:semiHidden/>
    <w:qFormat/>
    <w:rsid w:val="00EB643D"/>
    <w:pPr>
      <w:numPr>
        <w:numId w:val="1"/>
      </w:numPr>
    </w:pPr>
  </w:style>
  <w:style w:type="paragraph" w:customStyle="1" w:styleId="Aufzhlung2">
    <w:name w:val="Aufzählung 2"/>
    <w:basedOn w:val="Standard"/>
    <w:uiPriority w:val="99"/>
    <w:semiHidden/>
    <w:qFormat/>
    <w:rsid w:val="00EB643D"/>
    <w:pPr>
      <w:numPr>
        <w:ilvl w:val="1"/>
        <w:numId w:val="1"/>
      </w:numPr>
    </w:pPr>
  </w:style>
  <w:style w:type="paragraph" w:customStyle="1" w:styleId="Aufzhlung3">
    <w:name w:val="Aufzählung 3"/>
    <w:basedOn w:val="Standard"/>
    <w:uiPriority w:val="99"/>
    <w:semiHidden/>
    <w:qFormat/>
    <w:rsid w:val="00EB643D"/>
    <w:pPr>
      <w:numPr>
        <w:ilvl w:val="2"/>
        <w:numId w:val="1"/>
      </w:numPr>
    </w:pPr>
  </w:style>
  <w:style w:type="paragraph" w:customStyle="1" w:styleId="Aufzhlung4">
    <w:name w:val="Aufzählung 4"/>
    <w:basedOn w:val="Standard"/>
    <w:uiPriority w:val="99"/>
    <w:semiHidden/>
    <w:qFormat/>
    <w:rsid w:val="00EB643D"/>
    <w:pPr>
      <w:numPr>
        <w:ilvl w:val="3"/>
        <w:numId w:val="1"/>
      </w:numPr>
    </w:pPr>
  </w:style>
  <w:style w:type="paragraph" w:customStyle="1" w:styleId="Aufzhlung5">
    <w:name w:val="Aufzählung 5"/>
    <w:basedOn w:val="Standard"/>
    <w:uiPriority w:val="99"/>
    <w:semiHidden/>
    <w:qFormat/>
    <w:rsid w:val="00EB643D"/>
    <w:pPr>
      <w:numPr>
        <w:ilvl w:val="4"/>
        <w:numId w:val="1"/>
      </w:numPr>
    </w:pPr>
  </w:style>
  <w:style w:type="paragraph" w:customStyle="1" w:styleId="Aufzhlung6">
    <w:name w:val="Aufzählung 6"/>
    <w:basedOn w:val="Standard"/>
    <w:uiPriority w:val="99"/>
    <w:semiHidden/>
    <w:qFormat/>
    <w:rsid w:val="00EB643D"/>
    <w:pPr>
      <w:numPr>
        <w:ilvl w:val="5"/>
        <w:numId w:val="1"/>
      </w:numPr>
    </w:pPr>
  </w:style>
  <w:style w:type="paragraph" w:customStyle="1" w:styleId="Aufzhlung7">
    <w:name w:val="Aufzählung 7"/>
    <w:basedOn w:val="Standard"/>
    <w:uiPriority w:val="99"/>
    <w:semiHidden/>
    <w:qFormat/>
    <w:rsid w:val="00EB643D"/>
    <w:pPr>
      <w:numPr>
        <w:ilvl w:val="6"/>
        <w:numId w:val="1"/>
      </w:numPr>
    </w:pPr>
  </w:style>
  <w:style w:type="paragraph" w:customStyle="1" w:styleId="Aufzhlung8">
    <w:name w:val="Aufzählung 8"/>
    <w:basedOn w:val="Standard"/>
    <w:uiPriority w:val="99"/>
    <w:semiHidden/>
    <w:qFormat/>
    <w:rsid w:val="00EB643D"/>
    <w:pPr>
      <w:numPr>
        <w:ilvl w:val="7"/>
        <w:numId w:val="1"/>
      </w:numPr>
    </w:pPr>
  </w:style>
  <w:style w:type="paragraph" w:customStyle="1" w:styleId="Aufzhlung9">
    <w:name w:val="Aufzählung 9"/>
    <w:basedOn w:val="Standard"/>
    <w:uiPriority w:val="99"/>
    <w:semiHidden/>
    <w:qFormat/>
    <w:rsid w:val="00EB643D"/>
    <w:pPr>
      <w:numPr>
        <w:ilvl w:val="8"/>
        <w:numId w:val="1"/>
      </w:numPr>
    </w:pPr>
  </w:style>
  <w:style w:type="numbering" w:customStyle="1" w:styleId="zzzListeAufzhlung">
    <w:name w:val="zzz_Liste_Aufzählung"/>
    <w:basedOn w:val="KeineListe"/>
    <w:uiPriority w:val="99"/>
    <w:rsid w:val="00EB643D"/>
    <w:pPr>
      <w:numPr>
        <w:numId w:val="1"/>
      </w:numPr>
    </w:pPr>
  </w:style>
  <w:style w:type="numbering" w:customStyle="1" w:styleId="zzzListeberschriften">
    <w:name w:val="zzz_Liste_Überschriften"/>
    <w:basedOn w:val="KeineListe"/>
    <w:uiPriority w:val="99"/>
    <w:rsid w:val="00460CF0"/>
    <w:pPr>
      <w:numPr>
        <w:numId w:val="3"/>
      </w:numPr>
    </w:pPr>
  </w:style>
  <w:style w:type="paragraph" w:styleId="Inhaltsverzeichnisberschrift">
    <w:name w:val="TOC Heading"/>
    <w:basedOn w:val="Standard"/>
    <w:next w:val="Text"/>
    <w:uiPriority w:val="39"/>
    <w:semiHidden/>
    <w:qFormat/>
    <w:rsid w:val="00EB7B80"/>
    <w:rPr>
      <w:b/>
      <w:sz w:val="28"/>
    </w:rPr>
  </w:style>
  <w:style w:type="paragraph" w:styleId="Beschriftung">
    <w:name w:val="caption"/>
    <w:basedOn w:val="Standard"/>
    <w:uiPriority w:val="35"/>
    <w:semiHidden/>
    <w:qFormat/>
    <w:rsid w:val="00EB7B80"/>
    <w:pPr>
      <w:spacing w:after="240"/>
      <w:contextualSpacing/>
    </w:pPr>
    <w:rPr>
      <w:i/>
      <w:iCs/>
      <w:sz w:val="16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1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135"/>
    <w:rPr>
      <w:rFonts w:ascii="Tahoma" w:hAnsi="Tahoma" w:cs="Tahoma"/>
      <w:sz w:val="16"/>
      <w:szCs w:val="16"/>
    </w:rPr>
  </w:style>
  <w:style w:type="paragraph" w:customStyle="1" w:styleId="Institut">
    <w:name w:val="Institut"/>
    <w:basedOn w:val="Standard"/>
    <w:uiPriority w:val="4"/>
    <w:qFormat/>
    <w:rsid w:val="007534AB"/>
    <w:rPr>
      <w:rFonts w:asciiTheme="majorHAnsi" w:hAnsiTheme="majorHAnsi" w:cstheme="majorHAnsi"/>
      <w:b/>
      <w:color w:val="002896" w:themeColor="background2"/>
    </w:rPr>
  </w:style>
  <w:style w:type="paragraph" w:customStyle="1" w:styleId="Absender">
    <w:name w:val="Absender"/>
    <w:basedOn w:val="Standard"/>
    <w:uiPriority w:val="5"/>
    <w:qFormat/>
    <w:rsid w:val="00CC4AC1"/>
    <w:rPr>
      <w:color w:val="002896" w:themeColor="background2"/>
      <w:spacing w:val="2"/>
      <w:sz w:val="13"/>
      <w:szCs w:val="13"/>
    </w:rPr>
  </w:style>
  <w:style w:type="paragraph" w:customStyle="1" w:styleId="Empfnger">
    <w:name w:val="Empfänger"/>
    <w:basedOn w:val="Standard"/>
    <w:uiPriority w:val="6"/>
    <w:qFormat/>
    <w:rsid w:val="00CC4AC1"/>
    <w:pPr>
      <w:spacing w:line="280" w:lineRule="exact"/>
    </w:pPr>
  </w:style>
  <w:style w:type="paragraph" w:customStyle="1" w:styleId="Kontaktdaten">
    <w:name w:val="Kontaktdaten"/>
    <w:basedOn w:val="Standard"/>
    <w:uiPriority w:val="7"/>
    <w:qFormat/>
    <w:rsid w:val="00E878DA"/>
    <w:pPr>
      <w:spacing w:after="85" w:line="220" w:lineRule="exact"/>
    </w:pPr>
    <w:rPr>
      <w:color w:val="002896" w:themeColor="background2"/>
      <w:spacing w:val="2"/>
      <w:sz w:val="15"/>
      <w:szCs w:val="15"/>
    </w:rPr>
  </w:style>
  <w:style w:type="paragraph" w:customStyle="1" w:styleId="Betreff">
    <w:name w:val="Betreff"/>
    <w:basedOn w:val="Standard"/>
    <w:uiPriority w:val="9"/>
    <w:qFormat/>
    <w:rsid w:val="00CC4AC1"/>
    <w:pPr>
      <w:spacing w:after="600" w:line="300" w:lineRule="exact"/>
      <w:contextualSpacing/>
    </w:pPr>
    <w:rPr>
      <w:rFonts w:asciiTheme="majorHAnsi" w:hAnsiTheme="majorHAnsi" w:cstheme="majorHAnsi"/>
      <w:b/>
    </w:rPr>
  </w:style>
  <w:style w:type="paragraph" w:customStyle="1" w:styleId="Funktionetc">
    <w:name w:val="Funktion etc."/>
    <w:basedOn w:val="Standard"/>
    <w:uiPriority w:val="15"/>
    <w:qFormat/>
    <w:rsid w:val="00CC4AC1"/>
    <w:pPr>
      <w:spacing w:before="60" w:line="240" w:lineRule="exact"/>
      <w:contextualSpacing/>
    </w:pPr>
    <w:rPr>
      <w:sz w:val="16"/>
    </w:rPr>
  </w:style>
  <w:style w:type="character" w:styleId="Platzhaltertext">
    <w:name w:val="Placeholder Text"/>
    <w:basedOn w:val="Absatz-Standardschriftart"/>
    <w:uiPriority w:val="30"/>
    <w:semiHidden/>
    <w:rsid w:val="00C13C39"/>
    <w:rPr>
      <w:color w:val="808080"/>
    </w:rPr>
  </w:style>
  <w:style w:type="paragraph" w:customStyle="1" w:styleId="Default">
    <w:name w:val="Default"/>
    <w:rsid w:val="00EC63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1-international@hs-heilbronn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elc\AppData\Local\Temp\Temp1_01_HHN_Handoutvorlage_blanko_zip.zip\01_HHN_Handoutvorlage_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CDCBAE646F40C48AEEECEF4C36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8EA433-7289-4332-9ABB-896918F0B1FD}"/>
      </w:docPartPr>
      <w:docPartBody>
        <w:p w:rsidR="0046280D" w:rsidRDefault="008C2009" w:rsidP="008C2009">
          <w:pPr>
            <w:pStyle w:val="5BCDCBAE646F40C48AEEECEF4C363FC2"/>
          </w:pPr>
          <w:r w:rsidRPr="007C64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26BED3BD6B4C02B4B6AFEFDD54D7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E8EDB-3D76-4E34-A194-0D3024CC8CC2}"/>
      </w:docPartPr>
      <w:docPartBody>
        <w:p w:rsidR="00E45148" w:rsidRDefault="000A0A61" w:rsidP="000A0A61">
          <w:pPr>
            <w:pStyle w:val="8626BED3BD6B4C02B4B6AFEFDD54D72F"/>
          </w:pPr>
          <w:r w:rsidRPr="007C64B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09"/>
    <w:rsid w:val="000A0A61"/>
    <w:rsid w:val="0046280D"/>
    <w:rsid w:val="008C2009"/>
    <w:rsid w:val="008D24DE"/>
    <w:rsid w:val="00E4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30"/>
    <w:semiHidden/>
    <w:rsid w:val="000A0A61"/>
    <w:rPr>
      <w:color w:val="808080"/>
    </w:rPr>
  </w:style>
  <w:style w:type="paragraph" w:customStyle="1" w:styleId="5BCDCBAE646F40C48AEEECEF4C363FC2">
    <w:name w:val="5BCDCBAE646F40C48AEEECEF4C363FC2"/>
    <w:rsid w:val="008C2009"/>
  </w:style>
  <w:style w:type="paragraph" w:customStyle="1" w:styleId="8626BED3BD6B4C02B4B6AFEFDD54D72F">
    <w:name w:val="8626BED3BD6B4C02B4B6AFEFDD54D72F"/>
    <w:rsid w:val="000A0A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ochschule Heilbronn">
      <a:dk1>
        <a:sysClr val="windowText" lastClr="000000"/>
      </a:dk1>
      <a:lt1>
        <a:sysClr val="window" lastClr="FFFFFF"/>
      </a:lt1>
      <a:dk2>
        <a:srgbClr val="C8C8C8"/>
      </a:dk2>
      <a:lt2>
        <a:srgbClr val="002896"/>
      </a:lt2>
      <a:accent1>
        <a:srgbClr val="002896"/>
      </a:accent1>
      <a:accent2>
        <a:srgbClr val="AAAAAA"/>
      </a:accent2>
      <a:accent3>
        <a:srgbClr val="8C8C8C"/>
      </a:accent3>
      <a:accent4>
        <a:srgbClr val="6E6E6E"/>
      </a:accent4>
      <a:accent5>
        <a:srgbClr val="505050"/>
      </a:accent5>
      <a:accent6>
        <a:srgbClr val="323232"/>
      </a:accent6>
      <a:hlink>
        <a:srgbClr val="002896"/>
      </a:hlink>
      <a:folHlink>
        <a:srgbClr val="002896"/>
      </a:folHlink>
    </a:clrScheme>
    <a:fontScheme name="Hochschule Heilbron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3175">
          <a:solidFill>
            <a:prstClr val="black"/>
          </a:solidFill>
          <a:miter lim="800000"/>
        </a:ln>
        <a:effectLst/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5EB31-8279-4E45-8647-B38E6342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01_HHN_Handoutvorlage_blanko</Template>
  <TotalTime>0</TotalTime>
  <Pages>2</Pages>
  <Words>162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Pelc, Christina</dc:creator>
  <cp:keywords/>
  <dc:description/>
  <cp:lastModifiedBy>Altunkas, Mine</cp:lastModifiedBy>
  <cp:revision>11</cp:revision>
  <cp:lastPrinted>2018-02-28T12:49:00Z</cp:lastPrinted>
  <dcterms:created xsi:type="dcterms:W3CDTF">2021-03-21T15:05:00Z</dcterms:created>
  <dcterms:modified xsi:type="dcterms:W3CDTF">2021-05-10T12:07:00Z</dcterms:modified>
</cp:coreProperties>
</file>